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CCA17" w14:textId="77777777" w:rsidR="002E2A28" w:rsidRPr="005734E9" w:rsidRDefault="002E2A28" w:rsidP="002E2A28">
      <w:pPr>
        <w:pStyle w:val="1"/>
        <w:spacing w:after="0"/>
        <w:rPr>
          <w:sz w:val="30"/>
          <w:szCs w:val="28"/>
        </w:rPr>
      </w:pPr>
      <w:r w:rsidRPr="005734E9">
        <w:rPr>
          <w:sz w:val="30"/>
          <w:szCs w:val="28"/>
          <w:lang w:val="uk-UA"/>
        </w:rPr>
        <w:t xml:space="preserve">ПРАЙС НА ПРОДУКЦИЮ КОМПАНИИ </w:t>
      </w:r>
      <w:r w:rsidRPr="005734E9">
        <w:rPr>
          <w:sz w:val="30"/>
          <w:szCs w:val="28"/>
        </w:rPr>
        <w:t>«</w:t>
      </w:r>
      <w:r w:rsidRPr="005734E9">
        <w:rPr>
          <w:sz w:val="30"/>
          <w:szCs w:val="28"/>
          <w:lang w:val="en-US"/>
        </w:rPr>
        <w:t>MASTER</w:t>
      </w:r>
      <w:r w:rsidRPr="005734E9">
        <w:rPr>
          <w:sz w:val="30"/>
          <w:szCs w:val="28"/>
        </w:rPr>
        <w:t xml:space="preserve"> </w:t>
      </w:r>
      <w:r w:rsidRPr="005734E9">
        <w:rPr>
          <w:sz w:val="30"/>
          <w:szCs w:val="28"/>
          <w:lang w:val="en-US"/>
        </w:rPr>
        <w:t>ZABOR</w:t>
      </w:r>
      <w:r w:rsidRPr="005734E9">
        <w:rPr>
          <w:sz w:val="30"/>
          <w:szCs w:val="28"/>
        </w:rPr>
        <w:t>»</w:t>
      </w:r>
    </w:p>
    <w:p w14:paraId="5331AC65" w14:textId="77777777" w:rsidR="002E2A28" w:rsidRPr="00244614" w:rsidRDefault="002E2A28" w:rsidP="002E2A28">
      <w:pPr>
        <w:rPr>
          <w:sz w:val="6"/>
          <w:lang w:eastAsia="ru-RU"/>
        </w:rPr>
      </w:pPr>
    </w:p>
    <w:tbl>
      <w:tblPr>
        <w:tblStyle w:val="-451"/>
        <w:tblW w:w="11092" w:type="dxa"/>
        <w:tblBorders>
          <w:top w:val="double" w:sz="4" w:space="0" w:color="4BACC6" w:themeColor="accent5"/>
          <w:left w:val="double" w:sz="4" w:space="0" w:color="4BACC6" w:themeColor="accent5"/>
          <w:bottom w:val="double" w:sz="4" w:space="0" w:color="4BACC6" w:themeColor="accent5"/>
          <w:right w:val="double" w:sz="4" w:space="0" w:color="4BACC6" w:themeColor="accent5"/>
          <w:insideH w:val="single" w:sz="4" w:space="0" w:color="4BACC6" w:themeColor="accent5"/>
          <w:insideV w:val="single" w:sz="4" w:space="0" w:color="4BACC6" w:themeColor="accent5"/>
        </w:tblBorders>
        <w:tblLook w:val="04A0" w:firstRow="1" w:lastRow="0" w:firstColumn="1" w:lastColumn="0" w:noHBand="0" w:noVBand="1"/>
      </w:tblPr>
      <w:tblGrid>
        <w:gridCol w:w="2861"/>
        <w:gridCol w:w="1172"/>
        <w:gridCol w:w="555"/>
        <w:gridCol w:w="885"/>
        <w:gridCol w:w="2838"/>
        <w:gridCol w:w="1172"/>
        <w:gridCol w:w="555"/>
        <w:gridCol w:w="1054"/>
      </w:tblGrid>
      <w:tr w:rsidR="002E2A28" w:rsidRPr="00244614" w14:paraId="3A7747D4" w14:textId="77777777" w:rsidTr="00372D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  <w:tcBorders>
              <w:right w:val="single" w:sz="4" w:space="0" w:color="FFFFFF" w:themeColor="background1"/>
            </w:tcBorders>
          </w:tcPr>
          <w:p w14:paraId="33AF88F1" w14:textId="77777777" w:rsidR="002E2A28" w:rsidRPr="00244614" w:rsidRDefault="002E2A28" w:rsidP="00372D64">
            <w:pPr>
              <w:ind w:firstLine="0"/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244614">
              <w:rPr>
                <w:b w:val="0"/>
                <w:bCs w:val="0"/>
                <w:color w:val="auto"/>
                <w:sz w:val="20"/>
                <w:szCs w:val="20"/>
              </w:rPr>
              <w:t>название</w:t>
            </w:r>
          </w:p>
        </w:tc>
        <w:tc>
          <w:tcPr>
            <w:tcW w:w="117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0254EC1" w14:textId="77777777" w:rsidR="002E2A28" w:rsidRPr="00244614" w:rsidRDefault="002E2A28" w:rsidP="00372D6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244614">
              <w:rPr>
                <w:b w:val="0"/>
                <w:bCs w:val="0"/>
                <w:color w:val="auto"/>
                <w:sz w:val="20"/>
                <w:szCs w:val="20"/>
              </w:rPr>
              <w:t>размер, мм</w:t>
            </w:r>
          </w:p>
        </w:tc>
        <w:tc>
          <w:tcPr>
            <w:tcW w:w="55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24B2DB5" w14:textId="77777777" w:rsidR="002E2A28" w:rsidRPr="00244614" w:rsidRDefault="002E2A28" w:rsidP="00372D6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244614">
              <w:rPr>
                <w:b w:val="0"/>
                <w:bCs w:val="0"/>
                <w:color w:val="auto"/>
                <w:sz w:val="20"/>
                <w:szCs w:val="20"/>
              </w:rPr>
              <w:t>вес, кг</w:t>
            </w:r>
          </w:p>
        </w:tc>
        <w:tc>
          <w:tcPr>
            <w:tcW w:w="88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92572A9" w14:textId="77777777" w:rsidR="002E2A28" w:rsidRPr="00244614" w:rsidRDefault="002E2A28" w:rsidP="00372D6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244614">
              <w:rPr>
                <w:b w:val="0"/>
                <w:bCs w:val="0"/>
                <w:color w:val="auto"/>
                <w:sz w:val="20"/>
                <w:szCs w:val="20"/>
              </w:rPr>
              <w:t>цена</w:t>
            </w:r>
          </w:p>
        </w:tc>
        <w:tc>
          <w:tcPr>
            <w:tcW w:w="286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CACAB8A" w14:textId="77777777" w:rsidR="002E2A28" w:rsidRPr="00244614" w:rsidRDefault="002E2A28" w:rsidP="00372D6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244614">
              <w:rPr>
                <w:b w:val="0"/>
                <w:bCs w:val="0"/>
                <w:color w:val="auto"/>
                <w:sz w:val="20"/>
                <w:szCs w:val="20"/>
              </w:rPr>
              <w:t>название</w:t>
            </w:r>
          </w:p>
        </w:tc>
        <w:tc>
          <w:tcPr>
            <w:tcW w:w="117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73DA791" w14:textId="77777777" w:rsidR="002E2A28" w:rsidRPr="00244614" w:rsidRDefault="002E2A28" w:rsidP="00372D6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244614">
              <w:rPr>
                <w:b w:val="0"/>
                <w:bCs w:val="0"/>
                <w:color w:val="auto"/>
                <w:sz w:val="20"/>
                <w:szCs w:val="20"/>
              </w:rPr>
              <w:t>размер, мм</w:t>
            </w:r>
          </w:p>
        </w:tc>
        <w:tc>
          <w:tcPr>
            <w:tcW w:w="55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3526F19" w14:textId="77777777" w:rsidR="002E2A28" w:rsidRPr="00244614" w:rsidRDefault="002E2A28" w:rsidP="00372D6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244614">
              <w:rPr>
                <w:b w:val="0"/>
                <w:bCs w:val="0"/>
                <w:color w:val="auto"/>
                <w:sz w:val="20"/>
                <w:szCs w:val="20"/>
              </w:rPr>
              <w:t>вес, кг</w:t>
            </w:r>
          </w:p>
        </w:tc>
        <w:tc>
          <w:tcPr>
            <w:tcW w:w="1006" w:type="dxa"/>
            <w:tcBorders>
              <w:left w:val="single" w:sz="4" w:space="0" w:color="FFFFFF" w:themeColor="background1"/>
            </w:tcBorders>
          </w:tcPr>
          <w:p w14:paraId="5C7CCAA7" w14:textId="77777777" w:rsidR="002E2A28" w:rsidRPr="00244614" w:rsidRDefault="002E2A28" w:rsidP="00372D64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244614">
              <w:rPr>
                <w:b w:val="0"/>
                <w:bCs w:val="0"/>
                <w:color w:val="auto"/>
                <w:sz w:val="20"/>
                <w:szCs w:val="20"/>
              </w:rPr>
              <w:t>цена</w:t>
            </w:r>
          </w:p>
        </w:tc>
      </w:tr>
      <w:tr w:rsidR="002E2A28" w:rsidRPr="00244614" w14:paraId="08171D2F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2" w:type="dxa"/>
            <w:gridSpan w:val="8"/>
            <w:shd w:val="clear" w:color="auto" w:fill="FFFF00"/>
          </w:tcPr>
          <w:p w14:paraId="0D0B5DB8" w14:textId="77777777" w:rsidR="002E2A28" w:rsidRPr="00244614" w:rsidRDefault="002E2A28" w:rsidP="00372D64">
            <w:pPr>
              <w:ind w:firstLine="0"/>
              <w:jc w:val="center"/>
              <w:rPr>
                <w:bCs w:val="0"/>
              </w:rPr>
            </w:pPr>
            <w:proofErr w:type="spellStart"/>
            <w:r w:rsidRPr="00244614">
              <w:rPr>
                <w:b w:val="0"/>
                <w:bCs w:val="0"/>
                <w:highlight w:val="yellow"/>
              </w:rPr>
              <w:t>Еврозабор</w:t>
            </w:r>
            <w:proofErr w:type="spellEnd"/>
            <w:r w:rsidRPr="00244614">
              <w:rPr>
                <w:b w:val="0"/>
                <w:bCs w:val="0"/>
                <w:highlight w:val="yellow"/>
              </w:rPr>
              <w:t xml:space="preserve"> глянцевый</w:t>
            </w:r>
          </w:p>
        </w:tc>
      </w:tr>
      <w:tr w:rsidR="002E2A28" w:rsidRPr="00244614" w14:paraId="26E3ABB7" w14:textId="77777777" w:rsidTr="00372D64">
        <w:trPr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14:paraId="79C75688" w14:textId="77777777" w:rsidR="002E2A28" w:rsidRPr="00244614" w:rsidRDefault="002E2A28" w:rsidP="00372D64">
            <w:pPr>
              <w:ind w:firstLine="0"/>
              <w:jc w:val="left"/>
              <w:rPr>
                <w:b w:val="0"/>
                <w:bCs w:val="0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3188A15C" wp14:editId="61A30A4E">
                  <wp:simplePos x="0" y="0"/>
                  <wp:positionH relativeFrom="column">
                    <wp:posOffset>599771</wp:posOffset>
                  </wp:positionH>
                  <wp:positionV relativeFrom="paragraph">
                    <wp:posOffset>40005</wp:posOffset>
                  </wp:positionV>
                  <wp:extent cx="1129085" cy="497782"/>
                  <wp:effectExtent l="0" t="0" r="0" b="0"/>
                  <wp:wrapNone/>
                  <wp:docPr id="58" name="Picture 31" descr="IMG_20140922_17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31" descr="IMG_20140922_17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85" cy="497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44614">
              <w:rPr>
                <w:b w:val="0"/>
                <w:bCs w:val="0"/>
              </w:rPr>
              <w:t>Кирпич</w:t>
            </w:r>
          </w:p>
          <w:p w14:paraId="6F4FA407" w14:textId="77777777" w:rsidR="002E2A28" w:rsidRPr="00244614" w:rsidRDefault="002E2A28" w:rsidP="00372D64">
            <w:pPr>
              <w:ind w:firstLine="0"/>
              <w:jc w:val="left"/>
              <w:rPr>
                <w:b w:val="0"/>
                <w:bCs w:val="0"/>
                <w:lang w:val="uk-UA"/>
              </w:rPr>
            </w:pPr>
            <w:r w:rsidRPr="00244614">
              <w:rPr>
                <w:b w:val="0"/>
                <w:bCs w:val="0"/>
              </w:rPr>
              <w:t>+Бут</w:t>
            </w:r>
          </w:p>
        </w:tc>
        <w:tc>
          <w:tcPr>
            <w:tcW w:w="1172" w:type="dxa"/>
            <w:vAlign w:val="center"/>
          </w:tcPr>
          <w:p w14:paraId="5D548DDD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0FD331BA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80</w:t>
            </w:r>
          </w:p>
        </w:tc>
        <w:tc>
          <w:tcPr>
            <w:tcW w:w="885" w:type="dxa"/>
            <w:vAlign w:val="center"/>
          </w:tcPr>
          <w:p w14:paraId="34276943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под</w:t>
            </w:r>
          </w:p>
          <w:p w14:paraId="66FE0E1F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заказ</w:t>
            </w:r>
          </w:p>
        </w:tc>
        <w:tc>
          <w:tcPr>
            <w:tcW w:w="2864" w:type="dxa"/>
          </w:tcPr>
          <w:p w14:paraId="3B70B2D9" w14:textId="77777777" w:rsidR="002E2A28" w:rsidRPr="00244614" w:rsidRDefault="002E2A28" w:rsidP="00372D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46CF41E7" wp14:editId="18202685">
                  <wp:simplePos x="0" y="0"/>
                  <wp:positionH relativeFrom="column">
                    <wp:posOffset>590219</wp:posOffset>
                  </wp:positionH>
                  <wp:positionV relativeFrom="paragraph">
                    <wp:posOffset>37465</wp:posOffset>
                  </wp:positionV>
                  <wp:extent cx="1138762" cy="518795"/>
                  <wp:effectExtent l="0" t="0" r="4445" b="0"/>
                  <wp:wrapNone/>
                  <wp:docPr id="59" name="Picture 33" descr="IMG_20140922_170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33" descr="IMG_20140922_170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62" cy="51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44614">
              <w:t>Кирпич                                                              гладкий</w:t>
            </w:r>
          </w:p>
        </w:tc>
        <w:tc>
          <w:tcPr>
            <w:tcW w:w="1172" w:type="dxa"/>
            <w:vAlign w:val="center"/>
          </w:tcPr>
          <w:p w14:paraId="6D8A04C6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62E606E1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80</w:t>
            </w:r>
          </w:p>
        </w:tc>
        <w:tc>
          <w:tcPr>
            <w:tcW w:w="1006" w:type="dxa"/>
            <w:vAlign w:val="center"/>
          </w:tcPr>
          <w:p w14:paraId="2DA2D5C2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под</w:t>
            </w:r>
          </w:p>
          <w:p w14:paraId="5AEF3C28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заказ</w:t>
            </w:r>
          </w:p>
        </w:tc>
      </w:tr>
      <w:tr w:rsidR="002E2A28" w:rsidRPr="00244614" w14:paraId="6EE5F541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14:paraId="073F5583" w14:textId="77777777" w:rsidR="002E2A28" w:rsidRPr="00244614" w:rsidRDefault="002E2A28" w:rsidP="00372D64">
            <w:pPr>
              <w:ind w:firstLine="0"/>
              <w:rPr>
                <w:b w:val="0"/>
                <w:bCs w:val="0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24726980" wp14:editId="54461B48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8062</wp:posOffset>
                  </wp:positionV>
                  <wp:extent cx="1129085" cy="537450"/>
                  <wp:effectExtent l="0" t="0" r="0" b="0"/>
                  <wp:wrapNone/>
                  <wp:docPr id="60" name="Picture 32" descr="IMG_20140922_170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32" descr="IMG_20140922_170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65" cy="543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b w:val="0"/>
                <w:bCs w:val="0"/>
              </w:rPr>
              <w:t xml:space="preserve">Бут </w:t>
            </w:r>
          </w:p>
          <w:p w14:paraId="23C047C0" w14:textId="77777777" w:rsidR="002E2A28" w:rsidRPr="00244614" w:rsidRDefault="002E2A28" w:rsidP="00372D64">
            <w:pPr>
              <w:ind w:firstLine="0"/>
              <w:rPr>
                <w:b w:val="0"/>
                <w:bCs w:val="0"/>
              </w:rPr>
            </w:pPr>
            <w:r w:rsidRPr="00244614">
              <w:rPr>
                <w:b w:val="0"/>
                <w:bCs w:val="0"/>
              </w:rPr>
              <w:t>в канте</w:t>
            </w:r>
          </w:p>
        </w:tc>
        <w:tc>
          <w:tcPr>
            <w:tcW w:w="1172" w:type="dxa"/>
            <w:vAlign w:val="center"/>
          </w:tcPr>
          <w:p w14:paraId="228D5D54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24422B6C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44614">
              <w:rPr>
                <w:lang w:val="en-US"/>
              </w:rPr>
              <w:t>80</w:t>
            </w:r>
          </w:p>
        </w:tc>
        <w:tc>
          <w:tcPr>
            <w:tcW w:w="885" w:type="dxa"/>
            <w:vAlign w:val="center"/>
          </w:tcPr>
          <w:p w14:paraId="198881CA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под</w:t>
            </w:r>
          </w:p>
          <w:p w14:paraId="24E7D4A9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44614">
              <w:t>заказ</w:t>
            </w:r>
          </w:p>
        </w:tc>
        <w:tc>
          <w:tcPr>
            <w:tcW w:w="2864" w:type="dxa"/>
          </w:tcPr>
          <w:p w14:paraId="6CD62CA9" w14:textId="77777777" w:rsidR="002E2A28" w:rsidRPr="00244614" w:rsidRDefault="002E2A2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20917372" wp14:editId="0706B189">
                  <wp:simplePos x="0" y="0"/>
                  <wp:positionH relativeFrom="column">
                    <wp:posOffset>616916</wp:posOffset>
                  </wp:positionH>
                  <wp:positionV relativeFrom="paragraph">
                    <wp:posOffset>23495</wp:posOffset>
                  </wp:positionV>
                  <wp:extent cx="1089328" cy="556538"/>
                  <wp:effectExtent l="0" t="0" r="0" b="0"/>
                  <wp:wrapNone/>
                  <wp:docPr id="61" name="Picture 34" descr="1f3b7834fb24fd0755e1bdb5df28c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34" descr="1f3b7834fb24fd0755e1bdb5df28c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28" cy="556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t>Ажур</w:t>
            </w:r>
          </w:p>
          <w:p w14:paraId="6F7C445B" w14:textId="77777777" w:rsidR="002E2A28" w:rsidRPr="00244614" w:rsidRDefault="002E2A2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244614">
              <w:t>универс</w:t>
            </w:r>
            <w:proofErr w:type="spellEnd"/>
            <w:r w:rsidRPr="00244614">
              <w:t>.</w:t>
            </w:r>
          </w:p>
        </w:tc>
        <w:tc>
          <w:tcPr>
            <w:tcW w:w="1172" w:type="dxa"/>
            <w:vAlign w:val="center"/>
          </w:tcPr>
          <w:p w14:paraId="0D5745BB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681AD559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80</w:t>
            </w:r>
          </w:p>
        </w:tc>
        <w:tc>
          <w:tcPr>
            <w:tcW w:w="1006" w:type="dxa"/>
            <w:vAlign w:val="center"/>
          </w:tcPr>
          <w:p w14:paraId="68779CEF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под</w:t>
            </w:r>
          </w:p>
          <w:p w14:paraId="4FCC625A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заказ</w:t>
            </w:r>
          </w:p>
        </w:tc>
      </w:tr>
      <w:tr w:rsidR="002E2A28" w:rsidRPr="00244614" w14:paraId="717E9CA0" w14:textId="77777777" w:rsidTr="00372D64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2" w:type="dxa"/>
            <w:gridSpan w:val="8"/>
            <w:shd w:val="clear" w:color="auto" w:fill="FFFF00"/>
          </w:tcPr>
          <w:p w14:paraId="06FEA14C" w14:textId="77777777" w:rsidR="002E2A28" w:rsidRPr="00244614" w:rsidRDefault="002E2A28" w:rsidP="00372D64">
            <w:pPr>
              <w:ind w:firstLine="0"/>
              <w:jc w:val="center"/>
              <w:rPr>
                <w:bCs w:val="0"/>
              </w:rPr>
            </w:pPr>
            <w:proofErr w:type="spellStart"/>
            <w:r w:rsidRPr="00244614">
              <w:rPr>
                <w:b w:val="0"/>
                <w:bCs w:val="0"/>
              </w:rPr>
              <w:t>Еврозабор</w:t>
            </w:r>
            <w:proofErr w:type="spellEnd"/>
            <w:r w:rsidRPr="00244614">
              <w:rPr>
                <w:b w:val="0"/>
                <w:bCs w:val="0"/>
              </w:rPr>
              <w:t xml:space="preserve"> односторонний</w:t>
            </w:r>
          </w:p>
        </w:tc>
      </w:tr>
      <w:tr w:rsidR="002E2A28" w:rsidRPr="00244614" w14:paraId="09AD4CB4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14:paraId="214B92EC" w14:textId="77777777" w:rsidR="002E2A28" w:rsidRPr="00244614" w:rsidRDefault="002E2A28" w:rsidP="00372D64">
            <w:pPr>
              <w:ind w:firstLine="0"/>
              <w:rPr>
                <w:b w:val="0"/>
                <w:bCs w:val="0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26D5956F" wp14:editId="6AD293CB">
                  <wp:simplePos x="0" y="0"/>
                  <wp:positionH relativeFrom="column">
                    <wp:posOffset>574344</wp:posOffset>
                  </wp:positionH>
                  <wp:positionV relativeFrom="paragraph">
                    <wp:posOffset>4445</wp:posOffset>
                  </wp:positionV>
                  <wp:extent cx="1174115" cy="567055"/>
                  <wp:effectExtent l="0" t="0" r="6985" b="4445"/>
                  <wp:wrapNone/>
                  <wp:docPr id="62" name="Picture 1" descr="zb025_c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" descr="zb025_c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4614">
              <w:rPr>
                <w:b w:val="0"/>
                <w:bCs w:val="0"/>
              </w:rPr>
              <w:t>Кирпич</w:t>
            </w:r>
          </w:p>
          <w:p w14:paraId="6B5037AE" w14:textId="77777777" w:rsidR="002E2A28" w:rsidRPr="00244614" w:rsidRDefault="002E2A28" w:rsidP="00372D64">
            <w:pPr>
              <w:ind w:firstLine="0"/>
              <w:rPr>
                <w:b w:val="0"/>
                <w:bCs w:val="0"/>
              </w:rPr>
            </w:pPr>
            <w:r w:rsidRPr="00244614">
              <w:rPr>
                <w:b w:val="0"/>
                <w:bCs w:val="0"/>
              </w:rPr>
              <w:t>в канте</w:t>
            </w:r>
          </w:p>
        </w:tc>
        <w:tc>
          <w:tcPr>
            <w:tcW w:w="1172" w:type="dxa"/>
            <w:vAlign w:val="center"/>
          </w:tcPr>
          <w:p w14:paraId="7F750724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479FF6E0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55</w:t>
            </w:r>
          </w:p>
        </w:tc>
        <w:tc>
          <w:tcPr>
            <w:tcW w:w="885" w:type="dxa"/>
            <w:vAlign w:val="center"/>
          </w:tcPr>
          <w:p w14:paraId="5ECEC085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270</w:t>
            </w:r>
            <w:r w:rsidRPr="00244614">
              <w:t>,00</w:t>
            </w:r>
          </w:p>
        </w:tc>
        <w:tc>
          <w:tcPr>
            <w:tcW w:w="2864" w:type="dxa"/>
          </w:tcPr>
          <w:p w14:paraId="3CBCA3A8" w14:textId="77777777" w:rsidR="002E2A28" w:rsidRPr="00244614" w:rsidRDefault="002E2A2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2B7CD619" wp14:editId="6F2E4097">
                  <wp:simplePos x="0" y="0"/>
                  <wp:positionH relativeFrom="column">
                    <wp:posOffset>680913</wp:posOffset>
                  </wp:positionH>
                  <wp:positionV relativeFrom="paragraph">
                    <wp:posOffset>40005</wp:posOffset>
                  </wp:positionV>
                  <wp:extent cx="1033670" cy="523596"/>
                  <wp:effectExtent l="0" t="0" r="0" b="0"/>
                  <wp:wrapNone/>
                  <wp:docPr id="63" name="Picture 8" descr="byt%20zybchatii%20ve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8" descr="byt%20zybchatii%20ver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672" cy="53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44614">
              <w:t>Бут</w:t>
            </w:r>
          </w:p>
          <w:p w14:paraId="2BDF28BE" w14:textId="77777777" w:rsidR="002E2A28" w:rsidRPr="00244614" w:rsidRDefault="002E2A2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зубчатый                                                   арка</w:t>
            </w:r>
          </w:p>
        </w:tc>
        <w:tc>
          <w:tcPr>
            <w:tcW w:w="1172" w:type="dxa"/>
            <w:vAlign w:val="center"/>
          </w:tcPr>
          <w:p w14:paraId="2B2ACA28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239A1ECC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65</w:t>
            </w:r>
          </w:p>
        </w:tc>
        <w:tc>
          <w:tcPr>
            <w:tcW w:w="1006" w:type="dxa"/>
            <w:vAlign w:val="center"/>
          </w:tcPr>
          <w:p w14:paraId="6A9C4FC6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270,00</w:t>
            </w:r>
          </w:p>
        </w:tc>
      </w:tr>
      <w:tr w:rsidR="002E2A28" w:rsidRPr="00244614" w14:paraId="04E50E46" w14:textId="77777777" w:rsidTr="00372D64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14:paraId="58644CD6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5C70D3F2" wp14:editId="6F7FC4C0">
                  <wp:simplePos x="0" y="0"/>
                  <wp:positionH relativeFrom="column">
                    <wp:posOffset>549579</wp:posOffset>
                  </wp:positionH>
                  <wp:positionV relativeFrom="paragraph">
                    <wp:posOffset>24130</wp:posOffset>
                  </wp:positionV>
                  <wp:extent cx="1174750" cy="558165"/>
                  <wp:effectExtent l="0" t="0" r="6350" b="0"/>
                  <wp:wrapNone/>
                  <wp:docPr id="64" name="Picture 2" descr="fag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" descr="fag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44614">
              <w:rPr>
                <w:b w:val="0"/>
                <w:bCs w:val="0"/>
                <w:noProof/>
                <w:lang w:eastAsia="ru-RU"/>
              </w:rPr>
              <w:t>Фагот</w:t>
            </w:r>
          </w:p>
        </w:tc>
        <w:tc>
          <w:tcPr>
            <w:tcW w:w="1172" w:type="dxa"/>
            <w:vAlign w:val="center"/>
          </w:tcPr>
          <w:p w14:paraId="1AE49778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4E939562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55</w:t>
            </w:r>
          </w:p>
        </w:tc>
        <w:tc>
          <w:tcPr>
            <w:tcW w:w="885" w:type="dxa"/>
            <w:vAlign w:val="center"/>
          </w:tcPr>
          <w:p w14:paraId="0ED6B2B0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270,00</w:t>
            </w:r>
          </w:p>
        </w:tc>
        <w:tc>
          <w:tcPr>
            <w:tcW w:w="2864" w:type="dxa"/>
          </w:tcPr>
          <w:p w14:paraId="5D91B47F" w14:textId="77777777" w:rsidR="002E2A28" w:rsidRPr="00244614" w:rsidRDefault="002E2A28" w:rsidP="00372D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13ABF1CA" wp14:editId="4667858F">
                  <wp:simplePos x="0" y="0"/>
                  <wp:positionH relativeFrom="column">
                    <wp:posOffset>672962</wp:posOffset>
                  </wp:positionH>
                  <wp:positionV relativeFrom="paragraph">
                    <wp:posOffset>9912</wp:posOffset>
                  </wp:positionV>
                  <wp:extent cx="1058131" cy="574417"/>
                  <wp:effectExtent l="0" t="0" r="8890" b="0"/>
                  <wp:wrapNone/>
                  <wp:docPr id="65" name="Picture 9" descr="zb173_c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9" descr="zb173_chb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380" cy="57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44614">
              <w:rPr>
                <w:noProof/>
                <w:lang w:eastAsia="ru-RU"/>
              </w:rPr>
              <w:t>Бут</w:t>
            </w:r>
          </w:p>
          <w:p w14:paraId="39C64C92" w14:textId="77777777" w:rsidR="002E2A28" w:rsidRPr="00244614" w:rsidRDefault="002E2A28" w:rsidP="00372D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t>зубчатый</w:t>
            </w:r>
          </w:p>
        </w:tc>
        <w:tc>
          <w:tcPr>
            <w:tcW w:w="1172" w:type="dxa"/>
            <w:vAlign w:val="center"/>
          </w:tcPr>
          <w:p w14:paraId="07744E1E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13E5768B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65</w:t>
            </w:r>
          </w:p>
        </w:tc>
        <w:tc>
          <w:tcPr>
            <w:tcW w:w="1006" w:type="dxa"/>
            <w:vAlign w:val="center"/>
          </w:tcPr>
          <w:p w14:paraId="65017B53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270,00</w:t>
            </w:r>
          </w:p>
        </w:tc>
      </w:tr>
      <w:tr w:rsidR="002E2A28" w:rsidRPr="00244614" w14:paraId="3DE7002B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14:paraId="62615537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0C7B9B1D" wp14:editId="7CFA6B0B">
                  <wp:simplePos x="0" y="0"/>
                  <wp:positionH relativeFrom="column">
                    <wp:posOffset>592151</wp:posOffset>
                  </wp:positionH>
                  <wp:positionV relativeFrom="paragraph">
                    <wp:posOffset>19575</wp:posOffset>
                  </wp:positionV>
                  <wp:extent cx="1121079" cy="513233"/>
                  <wp:effectExtent l="0" t="0" r="3175" b="1270"/>
                  <wp:wrapNone/>
                  <wp:docPr id="66" name="Picture 3" descr="karpatskiy%20kamen%20ve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" descr="karpatskiy%20kamen%20ver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32" cy="51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b w:val="0"/>
                <w:bCs w:val="0"/>
                <w:noProof/>
                <w:lang w:eastAsia="ru-RU"/>
              </w:rPr>
              <w:t>Карпаты</w:t>
            </w:r>
          </w:p>
          <w:p w14:paraId="4B0F0B40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b w:val="0"/>
                <w:bCs w:val="0"/>
                <w:noProof/>
                <w:lang w:eastAsia="ru-RU"/>
              </w:rPr>
              <w:t>арка</w:t>
            </w:r>
          </w:p>
        </w:tc>
        <w:tc>
          <w:tcPr>
            <w:tcW w:w="1172" w:type="dxa"/>
            <w:vAlign w:val="center"/>
          </w:tcPr>
          <w:p w14:paraId="1B2F8226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08A0B4DD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70</w:t>
            </w:r>
          </w:p>
        </w:tc>
        <w:tc>
          <w:tcPr>
            <w:tcW w:w="885" w:type="dxa"/>
            <w:vAlign w:val="center"/>
          </w:tcPr>
          <w:p w14:paraId="18473996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270,00</w:t>
            </w:r>
          </w:p>
        </w:tc>
        <w:tc>
          <w:tcPr>
            <w:tcW w:w="2864" w:type="dxa"/>
          </w:tcPr>
          <w:p w14:paraId="7F78E4EA" w14:textId="77777777" w:rsidR="002E2A28" w:rsidRPr="00244614" w:rsidRDefault="002E2A2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2DE97816" wp14:editId="70B0BDD4">
                  <wp:simplePos x="0" y="0"/>
                  <wp:positionH relativeFrom="column">
                    <wp:posOffset>680913</wp:posOffset>
                  </wp:positionH>
                  <wp:positionV relativeFrom="paragraph">
                    <wp:posOffset>19575</wp:posOffset>
                  </wp:positionV>
                  <wp:extent cx="1025415" cy="533400"/>
                  <wp:effectExtent l="0" t="0" r="3810" b="0"/>
                  <wp:wrapNone/>
                  <wp:docPr id="67" name="Picture 10" descr="081128115350picu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0" descr="081128115350picu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17" cy="54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44614">
              <w:rPr>
                <w:noProof/>
                <w:lang w:eastAsia="ru-RU"/>
              </w:rPr>
              <w:t>Бут</w:t>
            </w:r>
          </w:p>
          <w:p w14:paraId="5BF2D267" w14:textId="77777777" w:rsidR="002E2A28" w:rsidRPr="00244614" w:rsidRDefault="002E2A2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t>зубчатый                                          арка ажур</w:t>
            </w:r>
          </w:p>
        </w:tc>
        <w:tc>
          <w:tcPr>
            <w:tcW w:w="1172" w:type="dxa"/>
            <w:vAlign w:val="center"/>
          </w:tcPr>
          <w:p w14:paraId="0D7E9AC1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4D038FB7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50</w:t>
            </w:r>
          </w:p>
        </w:tc>
        <w:tc>
          <w:tcPr>
            <w:tcW w:w="1006" w:type="dxa"/>
            <w:vAlign w:val="center"/>
          </w:tcPr>
          <w:p w14:paraId="1CAD42C3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270,00</w:t>
            </w:r>
          </w:p>
        </w:tc>
      </w:tr>
      <w:tr w:rsidR="002E2A28" w:rsidRPr="00244614" w14:paraId="736F391B" w14:textId="77777777" w:rsidTr="00372D64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14:paraId="61FE367A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476F660D" wp14:editId="17AADA44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52401</wp:posOffset>
                  </wp:positionV>
                  <wp:extent cx="1102130" cy="596347"/>
                  <wp:effectExtent l="0" t="0" r="3175" b="0"/>
                  <wp:wrapNone/>
                  <wp:docPr id="68" name="Picture 4" descr="DSC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" descr="DSC00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30" cy="596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b w:val="0"/>
                <w:bCs w:val="0"/>
                <w:noProof/>
                <w:lang w:eastAsia="ru-RU"/>
              </w:rPr>
              <w:t>Карпаты</w:t>
            </w:r>
          </w:p>
        </w:tc>
        <w:tc>
          <w:tcPr>
            <w:tcW w:w="1172" w:type="dxa"/>
            <w:vAlign w:val="center"/>
          </w:tcPr>
          <w:p w14:paraId="707CE3BF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023A1924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70</w:t>
            </w:r>
          </w:p>
        </w:tc>
        <w:tc>
          <w:tcPr>
            <w:tcW w:w="885" w:type="dxa"/>
            <w:vAlign w:val="center"/>
          </w:tcPr>
          <w:p w14:paraId="09E32C35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270,00</w:t>
            </w:r>
          </w:p>
        </w:tc>
        <w:tc>
          <w:tcPr>
            <w:tcW w:w="2864" w:type="dxa"/>
          </w:tcPr>
          <w:p w14:paraId="6B23B496" w14:textId="77777777" w:rsidR="002E2A28" w:rsidRPr="00244614" w:rsidRDefault="002E2A28" w:rsidP="00372D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10841881" wp14:editId="36ACD060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123494</wp:posOffset>
                  </wp:positionV>
                  <wp:extent cx="1050290" cy="516449"/>
                  <wp:effectExtent l="0" t="0" r="0" b="0"/>
                  <wp:wrapNone/>
                  <wp:docPr id="69" name="Picture 11" descr="081128115624picu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1" descr="081128115624picu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51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noProof/>
                <w:lang w:eastAsia="ru-RU"/>
              </w:rPr>
              <w:t>Бут</w:t>
            </w:r>
          </w:p>
          <w:p w14:paraId="53D3CC54" w14:textId="77777777" w:rsidR="002E2A28" w:rsidRPr="00244614" w:rsidRDefault="002E2A28" w:rsidP="00372D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t>зубчатый                                        ажур</w:t>
            </w:r>
          </w:p>
          <w:p w14:paraId="7F528828" w14:textId="77777777" w:rsidR="002E2A28" w:rsidRPr="00244614" w:rsidRDefault="002E2A28" w:rsidP="00372D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t>середина</w:t>
            </w:r>
          </w:p>
        </w:tc>
        <w:tc>
          <w:tcPr>
            <w:tcW w:w="1172" w:type="dxa"/>
            <w:vAlign w:val="center"/>
          </w:tcPr>
          <w:p w14:paraId="1C3E57FA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1EC1C599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50</w:t>
            </w:r>
          </w:p>
        </w:tc>
        <w:tc>
          <w:tcPr>
            <w:tcW w:w="1006" w:type="dxa"/>
            <w:vAlign w:val="center"/>
          </w:tcPr>
          <w:p w14:paraId="0AC645C4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270,00</w:t>
            </w:r>
          </w:p>
        </w:tc>
      </w:tr>
      <w:tr w:rsidR="002E2A28" w:rsidRPr="00244614" w14:paraId="6D515AE4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14:paraId="0CEEB6E6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1EC2BF9B" wp14:editId="303D50C9">
                  <wp:simplePos x="0" y="0"/>
                  <wp:positionH relativeFrom="column">
                    <wp:posOffset>600103</wp:posOffset>
                  </wp:positionH>
                  <wp:positionV relativeFrom="paragraph">
                    <wp:posOffset>34042</wp:posOffset>
                  </wp:positionV>
                  <wp:extent cx="1112823" cy="527987"/>
                  <wp:effectExtent l="0" t="0" r="0" b="5715"/>
                  <wp:wrapNone/>
                  <wp:docPr id="70" name="Picture 5" descr="P829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5" descr="P829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2000" contrast="3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68" cy="53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b w:val="0"/>
                <w:bCs w:val="0"/>
                <w:noProof/>
                <w:lang w:eastAsia="ru-RU"/>
              </w:rPr>
              <w:t>Бут</w:t>
            </w:r>
          </w:p>
        </w:tc>
        <w:tc>
          <w:tcPr>
            <w:tcW w:w="1172" w:type="dxa"/>
            <w:vAlign w:val="center"/>
          </w:tcPr>
          <w:p w14:paraId="3CEB5339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2AE477FE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67</w:t>
            </w:r>
          </w:p>
        </w:tc>
        <w:tc>
          <w:tcPr>
            <w:tcW w:w="885" w:type="dxa"/>
            <w:vAlign w:val="center"/>
          </w:tcPr>
          <w:p w14:paraId="19DC0D4A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270,00</w:t>
            </w:r>
          </w:p>
        </w:tc>
        <w:tc>
          <w:tcPr>
            <w:tcW w:w="2864" w:type="dxa"/>
          </w:tcPr>
          <w:p w14:paraId="29F68456" w14:textId="77777777" w:rsidR="002E2A28" w:rsidRPr="00244614" w:rsidRDefault="002E2A2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3B5100B1" wp14:editId="2D945FB1">
                  <wp:simplePos x="0" y="0"/>
                  <wp:positionH relativeFrom="column">
                    <wp:posOffset>617303</wp:posOffset>
                  </wp:positionH>
                  <wp:positionV relativeFrom="paragraph">
                    <wp:posOffset>34042</wp:posOffset>
                  </wp:positionV>
                  <wp:extent cx="1113822" cy="508883"/>
                  <wp:effectExtent l="0" t="0" r="0" b="5715"/>
                  <wp:wrapNone/>
                  <wp:docPr id="71" name="Picture 12" descr="zb001p_c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2" descr="zb001p_c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141" cy="51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noProof/>
                <w:lang w:eastAsia="ru-RU"/>
              </w:rPr>
              <w:t>Ажур</w:t>
            </w:r>
          </w:p>
          <w:p w14:paraId="713F9069" w14:textId="77777777" w:rsidR="002E2A28" w:rsidRPr="00244614" w:rsidRDefault="002E2A2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t>верх</w:t>
            </w:r>
          </w:p>
        </w:tc>
        <w:tc>
          <w:tcPr>
            <w:tcW w:w="1172" w:type="dxa"/>
            <w:vAlign w:val="center"/>
          </w:tcPr>
          <w:p w14:paraId="2E93FCB0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7E51BF2E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40</w:t>
            </w:r>
          </w:p>
        </w:tc>
        <w:tc>
          <w:tcPr>
            <w:tcW w:w="1006" w:type="dxa"/>
            <w:vAlign w:val="center"/>
          </w:tcPr>
          <w:p w14:paraId="21204059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270,00</w:t>
            </w:r>
          </w:p>
        </w:tc>
      </w:tr>
      <w:tr w:rsidR="002E2A28" w:rsidRPr="00244614" w14:paraId="1EEA41A4" w14:textId="77777777" w:rsidTr="00372D64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14:paraId="6518BE62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3027D787" wp14:editId="038421CD">
                  <wp:simplePos x="0" y="0"/>
                  <wp:positionH relativeFrom="column">
                    <wp:posOffset>592151</wp:posOffset>
                  </wp:positionH>
                  <wp:positionV relativeFrom="paragraph">
                    <wp:posOffset>27802</wp:posOffset>
                  </wp:positionV>
                  <wp:extent cx="1120472" cy="542320"/>
                  <wp:effectExtent l="0" t="0" r="3810" b="0"/>
                  <wp:wrapNone/>
                  <wp:docPr id="72" name="Picture 6" descr="P829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6" descr="P829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12000" contrast="3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361" cy="54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b w:val="0"/>
                <w:bCs w:val="0"/>
                <w:noProof/>
                <w:lang w:eastAsia="ru-RU"/>
              </w:rPr>
              <w:t>Бут 0,3</w:t>
            </w:r>
          </w:p>
        </w:tc>
        <w:tc>
          <w:tcPr>
            <w:tcW w:w="1172" w:type="dxa"/>
            <w:vAlign w:val="center"/>
          </w:tcPr>
          <w:p w14:paraId="014CA2A0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2000х300</w:t>
            </w:r>
          </w:p>
        </w:tc>
        <w:tc>
          <w:tcPr>
            <w:tcW w:w="555" w:type="dxa"/>
            <w:vAlign w:val="center"/>
          </w:tcPr>
          <w:p w14:paraId="7407929D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55</w:t>
            </w:r>
          </w:p>
        </w:tc>
        <w:tc>
          <w:tcPr>
            <w:tcW w:w="885" w:type="dxa"/>
            <w:vAlign w:val="center"/>
          </w:tcPr>
          <w:p w14:paraId="61907D9B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270,00</w:t>
            </w:r>
          </w:p>
        </w:tc>
        <w:tc>
          <w:tcPr>
            <w:tcW w:w="2864" w:type="dxa"/>
          </w:tcPr>
          <w:p w14:paraId="7F2F9053" w14:textId="77777777" w:rsidR="002E2A28" w:rsidRPr="00244614" w:rsidRDefault="002E2A28" w:rsidP="00372D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7F115B15" wp14:editId="57E03BE0">
                  <wp:simplePos x="0" y="0"/>
                  <wp:positionH relativeFrom="column">
                    <wp:posOffset>649109</wp:posOffset>
                  </wp:positionH>
                  <wp:positionV relativeFrom="paragraph">
                    <wp:posOffset>19851</wp:posOffset>
                  </wp:positionV>
                  <wp:extent cx="1057220" cy="540385"/>
                  <wp:effectExtent l="0" t="0" r="0" b="0"/>
                  <wp:wrapNone/>
                  <wp:docPr id="73" name="Picture 13" descr="zb001p2_c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3" descr="zb001p2_c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39" cy="54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noProof/>
                <w:lang w:eastAsia="ru-RU"/>
              </w:rPr>
              <w:t>Ажур</w:t>
            </w:r>
          </w:p>
          <w:p w14:paraId="5EC0CB5E" w14:textId="77777777" w:rsidR="002E2A28" w:rsidRPr="00244614" w:rsidRDefault="002E2A28" w:rsidP="00372D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t>середина</w:t>
            </w:r>
          </w:p>
        </w:tc>
        <w:tc>
          <w:tcPr>
            <w:tcW w:w="1172" w:type="dxa"/>
            <w:vAlign w:val="center"/>
          </w:tcPr>
          <w:p w14:paraId="2546C1DF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268850FE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40</w:t>
            </w:r>
          </w:p>
        </w:tc>
        <w:tc>
          <w:tcPr>
            <w:tcW w:w="1006" w:type="dxa"/>
            <w:vAlign w:val="center"/>
          </w:tcPr>
          <w:p w14:paraId="5697F6F7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270,00</w:t>
            </w:r>
          </w:p>
        </w:tc>
      </w:tr>
      <w:tr w:rsidR="002E2A28" w:rsidRPr="00244614" w14:paraId="0BC919A0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14:paraId="1BE4F73D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5065D4F8" wp14:editId="6DA80AB4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36526</wp:posOffset>
                  </wp:positionV>
                  <wp:extent cx="1157577" cy="519949"/>
                  <wp:effectExtent l="0" t="0" r="5080" b="0"/>
                  <wp:wrapNone/>
                  <wp:docPr id="74" name="Picture 7" descr="model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7" descr="model_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89" b="8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577" cy="51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b w:val="0"/>
                <w:bCs w:val="0"/>
                <w:noProof/>
                <w:lang w:eastAsia="ru-RU"/>
              </w:rPr>
              <w:t>Дерево</w:t>
            </w:r>
          </w:p>
        </w:tc>
        <w:tc>
          <w:tcPr>
            <w:tcW w:w="1172" w:type="dxa"/>
            <w:vAlign w:val="center"/>
          </w:tcPr>
          <w:p w14:paraId="39ED9DA7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6BC5D5E0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70</w:t>
            </w:r>
          </w:p>
        </w:tc>
        <w:tc>
          <w:tcPr>
            <w:tcW w:w="885" w:type="dxa"/>
            <w:vAlign w:val="center"/>
          </w:tcPr>
          <w:p w14:paraId="1FAAD3C9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270,00</w:t>
            </w:r>
          </w:p>
        </w:tc>
        <w:tc>
          <w:tcPr>
            <w:tcW w:w="2864" w:type="dxa"/>
          </w:tcPr>
          <w:p w14:paraId="778B7E96" w14:textId="77777777" w:rsidR="002E2A28" w:rsidRPr="00244614" w:rsidRDefault="002E2A2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62AF88B6" wp14:editId="031C888F">
                  <wp:simplePos x="0" y="0"/>
                  <wp:positionH relativeFrom="column">
                    <wp:posOffset>609904</wp:posOffset>
                  </wp:positionH>
                  <wp:positionV relativeFrom="paragraph">
                    <wp:posOffset>35560</wp:posOffset>
                  </wp:positionV>
                  <wp:extent cx="1148518" cy="537647"/>
                  <wp:effectExtent l="0" t="0" r="0" b="0"/>
                  <wp:wrapNone/>
                  <wp:docPr id="75" name="Picture 36" descr="кирпичик мел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36" descr="кирпичик мел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518" cy="537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44614">
              <w:rPr>
                <w:noProof/>
                <w:lang w:eastAsia="ru-RU"/>
              </w:rPr>
              <w:t>Кирпич</w:t>
            </w:r>
          </w:p>
          <w:p w14:paraId="3D844604" w14:textId="77777777" w:rsidR="002E2A28" w:rsidRPr="00244614" w:rsidRDefault="002E2A2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t>гладкий</w:t>
            </w:r>
          </w:p>
        </w:tc>
        <w:tc>
          <w:tcPr>
            <w:tcW w:w="1172" w:type="dxa"/>
            <w:vAlign w:val="center"/>
          </w:tcPr>
          <w:p w14:paraId="167ED54E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2000х50</w:t>
            </w:r>
            <w:r w:rsidRPr="00244614">
              <w:rPr>
                <w:lang w:val="uk-UA"/>
              </w:rPr>
              <w:t>0</w:t>
            </w:r>
          </w:p>
        </w:tc>
        <w:tc>
          <w:tcPr>
            <w:tcW w:w="555" w:type="dxa"/>
            <w:vAlign w:val="center"/>
          </w:tcPr>
          <w:p w14:paraId="1AC9E09D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40</w:t>
            </w:r>
          </w:p>
        </w:tc>
        <w:tc>
          <w:tcPr>
            <w:tcW w:w="1006" w:type="dxa"/>
            <w:vAlign w:val="center"/>
          </w:tcPr>
          <w:p w14:paraId="4DBAA141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270,00</w:t>
            </w:r>
          </w:p>
        </w:tc>
      </w:tr>
      <w:tr w:rsidR="002E2A28" w:rsidRPr="00244614" w14:paraId="4A55CA68" w14:textId="77777777" w:rsidTr="00372D64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2" w:type="dxa"/>
            <w:gridSpan w:val="8"/>
            <w:shd w:val="clear" w:color="auto" w:fill="FFFF00"/>
          </w:tcPr>
          <w:p w14:paraId="3CE8CEE4" w14:textId="77777777" w:rsidR="002E2A28" w:rsidRPr="00244614" w:rsidRDefault="002E2A28" w:rsidP="00372D64">
            <w:pPr>
              <w:ind w:firstLine="0"/>
              <w:jc w:val="center"/>
              <w:rPr>
                <w:bCs w:val="0"/>
              </w:rPr>
            </w:pPr>
            <w:r w:rsidRPr="00244614">
              <w:rPr>
                <w:b w:val="0"/>
                <w:bCs w:val="0"/>
              </w:rPr>
              <w:t>Столбы</w:t>
            </w:r>
          </w:p>
        </w:tc>
      </w:tr>
      <w:tr w:rsidR="002E2A28" w:rsidRPr="00244614" w14:paraId="7CEF841F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14:paraId="5842DFDB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78AF92A3" wp14:editId="02997C5E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80119</wp:posOffset>
                  </wp:positionV>
                  <wp:extent cx="1049655" cy="424849"/>
                  <wp:effectExtent l="0" t="0" r="0" b="0"/>
                  <wp:wrapNone/>
                  <wp:docPr id="7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42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b w:val="0"/>
                <w:bCs w:val="0"/>
                <w:noProof/>
                <w:lang w:eastAsia="ru-RU"/>
              </w:rPr>
              <w:t>"Единица"</w:t>
            </w:r>
          </w:p>
          <w:p w14:paraId="1892B9DD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b w:val="0"/>
                <w:bCs w:val="0"/>
                <w:noProof/>
                <w:lang w:eastAsia="ru-RU"/>
              </w:rPr>
              <w:t>0,5 м</w:t>
            </w:r>
          </w:p>
        </w:tc>
        <w:tc>
          <w:tcPr>
            <w:tcW w:w="1172" w:type="dxa"/>
            <w:vAlign w:val="center"/>
          </w:tcPr>
          <w:p w14:paraId="4FF11CF0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1200</w:t>
            </w:r>
          </w:p>
        </w:tc>
        <w:tc>
          <w:tcPr>
            <w:tcW w:w="555" w:type="dxa"/>
            <w:vAlign w:val="center"/>
          </w:tcPr>
          <w:p w14:paraId="6FF0123B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27</w:t>
            </w:r>
          </w:p>
        </w:tc>
        <w:tc>
          <w:tcPr>
            <w:tcW w:w="885" w:type="dxa"/>
            <w:vAlign w:val="center"/>
          </w:tcPr>
          <w:p w14:paraId="67F8429D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</w:t>
            </w:r>
            <w:r w:rsidRPr="00244614">
              <w:t>,00</w:t>
            </w:r>
          </w:p>
        </w:tc>
        <w:tc>
          <w:tcPr>
            <w:tcW w:w="2864" w:type="dxa"/>
          </w:tcPr>
          <w:p w14:paraId="3A207181" w14:textId="77777777" w:rsidR="002E2A28" w:rsidRPr="00244614" w:rsidRDefault="002E2A2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5544E402" wp14:editId="4EEC13F8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73769</wp:posOffset>
                  </wp:positionV>
                  <wp:extent cx="1049655" cy="424849"/>
                  <wp:effectExtent l="0" t="0" r="0" b="0"/>
                  <wp:wrapNone/>
                  <wp:docPr id="7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42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noProof/>
                <w:lang w:eastAsia="ru-RU"/>
              </w:rPr>
              <w:t>"Двойка"</w:t>
            </w:r>
          </w:p>
          <w:p w14:paraId="09AF2DFE" w14:textId="77777777" w:rsidR="002E2A28" w:rsidRPr="00244614" w:rsidRDefault="002E2A2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t>1 м</w:t>
            </w:r>
          </w:p>
        </w:tc>
        <w:tc>
          <w:tcPr>
            <w:tcW w:w="1172" w:type="dxa"/>
            <w:vAlign w:val="center"/>
          </w:tcPr>
          <w:p w14:paraId="208431BB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1700</w:t>
            </w:r>
          </w:p>
        </w:tc>
        <w:tc>
          <w:tcPr>
            <w:tcW w:w="555" w:type="dxa"/>
            <w:vAlign w:val="center"/>
          </w:tcPr>
          <w:p w14:paraId="0A749F37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40</w:t>
            </w:r>
          </w:p>
        </w:tc>
        <w:tc>
          <w:tcPr>
            <w:tcW w:w="1006" w:type="dxa"/>
            <w:vAlign w:val="center"/>
          </w:tcPr>
          <w:p w14:paraId="370CB103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</w:t>
            </w:r>
            <w:r w:rsidRPr="00244614">
              <w:t>0,00</w:t>
            </w:r>
          </w:p>
        </w:tc>
      </w:tr>
      <w:tr w:rsidR="002E2A28" w:rsidRPr="00244614" w14:paraId="7351598E" w14:textId="77777777" w:rsidTr="00372D64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14:paraId="0BAC96C5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51C6E982" wp14:editId="56F906F4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80119</wp:posOffset>
                  </wp:positionV>
                  <wp:extent cx="1049655" cy="424849"/>
                  <wp:effectExtent l="0" t="0" r="0" b="0"/>
                  <wp:wrapNone/>
                  <wp:docPr id="7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42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b w:val="0"/>
                <w:bCs w:val="0"/>
                <w:noProof/>
                <w:lang w:eastAsia="ru-RU"/>
              </w:rPr>
              <w:t>"Тройка"</w:t>
            </w:r>
          </w:p>
          <w:p w14:paraId="7720C0A1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b w:val="0"/>
                <w:bCs w:val="0"/>
                <w:noProof/>
                <w:lang w:eastAsia="ru-RU"/>
              </w:rPr>
              <w:t>1,5 м</w:t>
            </w:r>
          </w:p>
        </w:tc>
        <w:tc>
          <w:tcPr>
            <w:tcW w:w="1172" w:type="dxa"/>
            <w:vAlign w:val="center"/>
          </w:tcPr>
          <w:p w14:paraId="3E8AE21D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2200</w:t>
            </w:r>
          </w:p>
        </w:tc>
        <w:tc>
          <w:tcPr>
            <w:tcW w:w="555" w:type="dxa"/>
            <w:vAlign w:val="center"/>
          </w:tcPr>
          <w:p w14:paraId="711155AA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50</w:t>
            </w:r>
          </w:p>
        </w:tc>
        <w:tc>
          <w:tcPr>
            <w:tcW w:w="885" w:type="dxa"/>
            <w:vAlign w:val="center"/>
          </w:tcPr>
          <w:p w14:paraId="41104083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</w:t>
            </w:r>
            <w:r w:rsidRPr="00244614">
              <w:t>0,00</w:t>
            </w:r>
          </w:p>
        </w:tc>
        <w:tc>
          <w:tcPr>
            <w:tcW w:w="2864" w:type="dxa"/>
          </w:tcPr>
          <w:p w14:paraId="2787AED8" w14:textId="77777777" w:rsidR="002E2A28" w:rsidRPr="00244614" w:rsidRDefault="002E2A28" w:rsidP="00372D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2A8C999B" wp14:editId="6EED966A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80119</wp:posOffset>
                  </wp:positionV>
                  <wp:extent cx="1049655" cy="424849"/>
                  <wp:effectExtent l="0" t="0" r="0" b="0"/>
                  <wp:wrapNone/>
                  <wp:docPr id="7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42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noProof/>
                <w:lang w:eastAsia="ru-RU"/>
              </w:rPr>
              <w:t>"Четверка"</w:t>
            </w:r>
          </w:p>
          <w:p w14:paraId="1B4B525D" w14:textId="77777777" w:rsidR="002E2A28" w:rsidRPr="00244614" w:rsidRDefault="002E2A28" w:rsidP="00372D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t>2 м</w:t>
            </w:r>
          </w:p>
        </w:tc>
        <w:tc>
          <w:tcPr>
            <w:tcW w:w="1172" w:type="dxa"/>
            <w:vAlign w:val="center"/>
          </w:tcPr>
          <w:p w14:paraId="33A36E9C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2700</w:t>
            </w:r>
          </w:p>
        </w:tc>
        <w:tc>
          <w:tcPr>
            <w:tcW w:w="555" w:type="dxa"/>
            <w:vAlign w:val="center"/>
          </w:tcPr>
          <w:p w14:paraId="1FD732B0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60</w:t>
            </w:r>
          </w:p>
        </w:tc>
        <w:tc>
          <w:tcPr>
            <w:tcW w:w="1006" w:type="dxa"/>
            <w:vAlign w:val="center"/>
          </w:tcPr>
          <w:p w14:paraId="1DC03F83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29</w:t>
            </w:r>
            <w:r w:rsidRPr="00244614">
              <w:t>0,00</w:t>
            </w:r>
          </w:p>
        </w:tc>
      </w:tr>
      <w:tr w:rsidR="002E2A28" w:rsidRPr="00244614" w14:paraId="3D4B9C39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14:paraId="12E59C0B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2BB048CF" wp14:editId="24E6010C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80119</wp:posOffset>
                  </wp:positionV>
                  <wp:extent cx="1049655" cy="424849"/>
                  <wp:effectExtent l="0" t="0" r="0" b="0"/>
                  <wp:wrapNone/>
                  <wp:docPr id="8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42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b w:val="0"/>
                <w:bCs w:val="0"/>
                <w:noProof/>
                <w:lang w:eastAsia="ru-RU"/>
              </w:rPr>
              <w:t>"Пятерка"</w:t>
            </w:r>
          </w:p>
          <w:p w14:paraId="0DA0046D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b w:val="0"/>
                <w:bCs w:val="0"/>
                <w:noProof/>
                <w:lang w:eastAsia="ru-RU"/>
              </w:rPr>
              <w:t>2,5 м</w:t>
            </w:r>
          </w:p>
        </w:tc>
        <w:tc>
          <w:tcPr>
            <w:tcW w:w="1172" w:type="dxa"/>
            <w:vAlign w:val="center"/>
          </w:tcPr>
          <w:p w14:paraId="4ED68670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3200</w:t>
            </w:r>
          </w:p>
        </w:tc>
        <w:tc>
          <w:tcPr>
            <w:tcW w:w="555" w:type="dxa"/>
            <w:vAlign w:val="center"/>
          </w:tcPr>
          <w:p w14:paraId="16F06369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80</w:t>
            </w:r>
          </w:p>
        </w:tc>
        <w:tc>
          <w:tcPr>
            <w:tcW w:w="885" w:type="dxa"/>
            <w:vAlign w:val="center"/>
          </w:tcPr>
          <w:p w14:paraId="1F227C21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</w:t>
            </w:r>
            <w:r w:rsidRPr="00244614">
              <w:t>,00</w:t>
            </w:r>
          </w:p>
        </w:tc>
        <w:tc>
          <w:tcPr>
            <w:tcW w:w="2864" w:type="dxa"/>
          </w:tcPr>
          <w:p w14:paraId="0900AE52" w14:textId="77777777" w:rsidR="002E2A28" w:rsidRPr="00244614" w:rsidRDefault="002E2A2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26C2E6A7" wp14:editId="1E175E7A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26929</wp:posOffset>
                  </wp:positionV>
                  <wp:extent cx="1116635" cy="559123"/>
                  <wp:effectExtent l="0" t="0" r="7620" b="0"/>
                  <wp:wrapNone/>
                  <wp:docPr id="8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324" cy="5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noProof/>
                <w:lang w:eastAsia="ru-RU"/>
              </w:rPr>
              <w:t>Столб                                                                    глянцевый</w:t>
            </w:r>
          </w:p>
        </w:tc>
        <w:tc>
          <w:tcPr>
            <w:tcW w:w="1172" w:type="dxa"/>
            <w:vAlign w:val="center"/>
          </w:tcPr>
          <w:p w14:paraId="7A2C3955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2800</w:t>
            </w:r>
          </w:p>
        </w:tc>
        <w:tc>
          <w:tcPr>
            <w:tcW w:w="555" w:type="dxa"/>
            <w:vAlign w:val="center"/>
          </w:tcPr>
          <w:p w14:paraId="0DA05EE7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90</w:t>
            </w:r>
          </w:p>
        </w:tc>
        <w:tc>
          <w:tcPr>
            <w:tcW w:w="1006" w:type="dxa"/>
            <w:vAlign w:val="center"/>
          </w:tcPr>
          <w:p w14:paraId="5C65827B" w14:textId="77777777" w:rsidR="002E2A28" w:rsidRPr="00244614" w:rsidRDefault="002E2A2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договор</w:t>
            </w:r>
          </w:p>
        </w:tc>
      </w:tr>
      <w:tr w:rsidR="002E2A28" w:rsidRPr="00244614" w14:paraId="2DEDBCE0" w14:textId="77777777" w:rsidTr="00372D64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3" w:type="dxa"/>
          </w:tcPr>
          <w:p w14:paraId="18B513FF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b w:val="0"/>
                <w:bCs w:val="0"/>
                <w:noProof/>
                <w:lang w:eastAsia="ru-RU"/>
              </w:rPr>
              <w:t>Столб виноградный</w:t>
            </w:r>
          </w:p>
          <w:p w14:paraId="75CCD694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01901E94" wp14:editId="10F1C658">
                  <wp:simplePos x="0" y="0"/>
                  <wp:positionH relativeFrom="column">
                    <wp:posOffset>124614</wp:posOffset>
                  </wp:positionH>
                  <wp:positionV relativeFrom="paragraph">
                    <wp:posOffset>21319</wp:posOffset>
                  </wp:positionV>
                  <wp:extent cx="1635201" cy="502156"/>
                  <wp:effectExtent l="0" t="0" r="3175" b="0"/>
                  <wp:wrapNone/>
                  <wp:docPr id="8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850" cy="50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50EDC4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</w:p>
          <w:p w14:paraId="11BE57BD" w14:textId="77777777" w:rsidR="002E2A28" w:rsidRPr="00244614" w:rsidRDefault="002E2A28" w:rsidP="00372D64">
            <w:pPr>
              <w:ind w:firstLine="0"/>
              <w:rPr>
                <w:b w:val="0"/>
                <w:bCs w:val="0"/>
                <w:noProof/>
                <w:lang w:eastAsia="ru-RU"/>
              </w:rPr>
            </w:pPr>
          </w:p>
        </w:tc>
        <w:tc>
          <w:tcPr>
            <w:tcW w:w="1172" w:type="dxa"/>
            <w:vAlign w:val="center"/>
          </w:tcPr>
          <w:p w14:paraId="4E38B7D7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3300</w:t>
            </w:r>
          </w:p>
        </w:tc>
        <w:tc>
          <w:tcPr>
            <w:tcW w:w="555" w:type="dxa"/>
            <w:vAlign w:val="center"/>
          </w:tcPr>
          <w:p w14:paraId="70F18633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40</w:t>
            </w:r>
          </w:p>
        </w:tc>
        <w:tc>
          <w:tcPr>
            <w:tcW w:w="885" w:type="dxa"/>
            <w:vAlign w:val="center"/>
          </w:tcPr>
          <w:p w14:paraId="7CB63D39" w14:textId="77777777" w:rsidR="002E2A28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</w:t>
            </w:r>
            <w:r w:rsidRPr="00244614">
              <w:t>,00</w:t>
            </w:r>
          </w:p>
          <w:p w14:paraId="7657A6B8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м</w:t>
            </w:r>
          </w:p>
        </w:tc>
        <w:tc>
          <w:tcPr>
            <w:tcW w:w="2864" w:type="dxa"/>
          </w:tcPr>
          <w:p w14:paraId="1BA3DA28" w14:textId="77777777" w:rsidR="002E2A28" w:rsidRPr="00244614" w:rsidRDefault="002E2A28" w:rsidP="00372D64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2652E8C0" wp14:editId="55B7D75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109964</wp:posOffset>
                  </wp:positionV>
                  <wp:extent cx="1726670" cy="670134"/>
                  <wp:effectExtent l="0" t="0" r="0" b="0"/>
                  <wp:wrapNone/>
                  <wp:docPr id="8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90154">
                            <a:off x="0" y="0"/>
                            <a:ext cx="1726670" cy="67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4614">
              <w:rPr>
                <w:noProof/>
                <w:lang w:eastAsia="ru-RU"/>
              </w:rPr>
              <w:t>Столб под рабицу</w:t>
            </w:r>
          </w:p>
        </w:tc>
        <w:tc>
          <w:tcPr>
            <w:tcW w:w="1172" w:type="dxa"/>
            <w:vAlign w:val="center"/>
          </w:tcPr>
          <w:p w14:paraId="77F4E700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uk-UA"/>
              </w:rPr>
            </w:pPr>
            <w:r w:rsidRPr="00244614">
              <w:t>2000</w:t>
            </w:r>
          </w:p>
        </w:tc>
        <w:tc>
          <w:tcPr>
            <w:tcW w:w="555" w:type="dxa"/>
            <w:vAlign w:val="center"/>
          </w:tcPr>
          <w:p w14:paraId="094EED3B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27</w:t>
            </w:r>
          </w:p>
        </w:tc>
        <w:tc>
          <w:tcPr>
            <w:tcW w:w="1006" w:type="dxa"/>
            <w:vAlign w:val="center"/>
          </w:tcPr>
          <w:p w14:paraId="33EF9839" w14:textId="77777777" w:rsidR="002E2A28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</w:t>
            </w:r>
            <w:r w:rsidRPr="00244614">
              <w:t>,00</w:t>
            </w:r>
          </w:p>
          <w:p w14:paraId="09AF877F" w14:textId="77777777" w:rsidR="002E2A28" w:rsidRPr="00244614" w:rsidRDefault="002E2A2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м</w:t>
            </w:r>
          </w:p>
        </w:tc>
      </w:tr>
    </w:tbl>
    <w:p w14:paraId="14739786" w14:textId="77777777" w:rsidR="002E2A28" w:rsidRPr="005734E9" w:rsidRDefault="002E2A28" w:rsidP="002E2A28">
      <w:pPr>
        <w:ind w:firstLine="0"/>
        <w:rPr>
          <w:sz w:val="14"/>
          <w:szCs w:val="12"/>
        </w:rPr>
      </w:pPr>
    </w:p>
    <w:p w14:paraId="05F957B1" w14:textId="77777777" w:rsidR="00244614" w:rsidRPr="00244614" w:rsidRDefault="00244614" w:rsidP="00244614">
      <w:pPr>
        <w:ind w:firstLine="0"/>
        <w:rPr>
          <w:sz w:val="8"/>
          <w:szCs w:val="16"/>
        </w:rPr>
      </w:pPr>
    </w:p>
    <w:p w14:paraId="58330061" w14:textId="77777777" w:rsidR="005253B8" w:rsidRPr="00244614" w:rsidRDefault="005253B8" w:rsidP="005253B8"/>
    <w:tbl>
      <w:tblPr>
        <w:tblStyle w:val="-441"/>
        <w:tblW w:w="11109" w:type="dxa"/>
        <w:tblLook w:val="04A0" w:firstRow="1" w:lastRow="0" w:firstColumn="1" w:lastColumn="0" w:noHBand="0" w:noVBand="1"/>
      </w:tblPr>
      <w:tblGrid>
        <w:gridCol w:w="2681"/>
        <w:gridCol w:w="987"/>
        <w:gridCol w:w="891"/>
        <w:gridCol w:w="1006"/>
        <w:gridCol w:w="2592"/>
        <w:gridCol w:w="1171"/>
        <w:gridCol w:w="774"/>
        <w:gridCol w:w="1007"/>
      </w:tblGrid>
      <w:tr w:rsidR="005253B8" w:rsidRPr="00244614" w14:paraId="42CF73F6" w14:textId="77777777" w:rsidTr="00372D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09" w:type="dxa"/>
            <w:gridSpan w:val="8"/>
            <w:tcBorders>
              <w:left w:val="double" w:sz="4" w:space="0" w:color="C0504D" w:themeColor="accent2"/>
              <w:right w:val="double" w:sz="4" w:space="0" w:color="C0504D" w:themeColor="accent2"/>
            </w:tcBorders>
            <w:vAlign w:val="center"/>
          </w:tcPr>
          <w:p w14:paraId="37A27343" w14:textId="77777777" w:rsidR="005253B8" w:rsidRPr="00244614" w:rsidRDefault="005253B8" w:rsidP="00372D64">
            <w:pPr>
              <w:ind w:firstLine="0"/>
              <w:jc w:val="center"/>
              <w:rPr>
                <w:bCs w:val="0"/>
                <w:color w:val="auto"/>
                <w:sz w:val="32"/>
              </w:rPr>
            </w:pPr>
            <w:r w:rsidRPr="00244614">
              <w:rPr>
                <w:b w:val="0"/>
                <w:bCs w:val="0"/>
                <w:color w:val="auto"/>
                <w:sz w:val="32"/>
              </w:rPr>
              <w:t>Кольца железобетонные колодезные</w:t>
            </w:r>
          </w:p>
          <w:p w14:paraId="6E2CAC00" w14:textId="77777777" w:rsidR="005253B8" w:rsidRPr="00244614" w:rsidRDefault="005253B8" w:rsidP="00372D64">
            <w:pPr>
              <w:ind w:firstLine="0"/>
              <w:jc w:val="center"/>
              <w:rPr>
                <w:bCs w:val="0"/>
                <w:color w:val="auto"/>
              </w:rPr>
            </w:pPr>
          </w:p>
        </w:tc>
      </w:tr>
      <w:tr w:rsidR="005253B8" w:rsidRPr="00244614" w14:paraId="0F9B3C35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5" w:type="dxa"/>
            <w:gridSpan w:val="4"/>
            <w:tcBorders>
              <w:left w:val="double" w:sz="4" w:space="0" w:color="C0504D" w:themeColor="accent2"/>
              <w:right w:val="double" w:sz="4" w:space="0" w:color="C0504D" w:themeColor="accent2"/>
            </w:tcBorders>
          </w:tcPr>
          <w:p w14:paraId="2BA076DD" w14:textId="77777777" w:rsidR="005253B8" w:rsidRPr="00244614" w:rsidRDefault="005253B8" w:rsidP="00372D64">
            <w:pPr>
              <w:ind w:firstLine="0"/>
              <w:rPr>
                <w:b w:val="0"/>
                <w:bCs w:val="0"/>
                <w:lang w:val="en-US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0BE162F6" wp14:editId="609E3242">
                  <wp:simplePos x="0" y="0"/>
                  <wp:positionH relativeFrom="column">
                    <wp:posOffset>373049</wp:posOffset>
                  </wp:positionH>
                  <wp:positionV relativeFrom="paragraph">
                    <wp:posOffset>167005</wp:posOffset>
                  </wp:positionV>
                  <wp:extent cx="2762250" cy="15430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ce_kolca_1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44" w:type="dxa"/>
            <w:gridSpan w:val="4"/>
            <w:tcBorders>
              <w:left w:val="double" w:sz="4" w:space="0" w:color="C0504D" w:themeColor="accent2"/>
              <w:right w:val="double" w:sz="4" w:space="0" w:color="C0504D" w:themeColor="accent2"/>
            </w:tcBorders>
          </w:tcPr>
          <w:p w14:paraId="45FCD59A" w14:textId="77777777" w:rsidR="005253B8" w:rsidRPr="00244614" w:rsidRDefault="005253B8" w:rsidP="00372D64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244614">
              <w:rPr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2FFB0557" wp14:editId="4C089BA5">
                  <wp:simplePos x="0" y="0"/>
                  <wp:positionH relativeFrom="column">
                    <wp:posOffset>269082</wp:posOffset>
                  </wp:positionH>
                  <wp:positionV relativeFrom="paragraph">
                    <wp:posOffset>88935</wp:posOffset>
                  </wp:positionV>
                  <wp:extent cx="2762250" cy="154305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rice_kolca_2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253B8" w:rsidRPr="00244614" w14:paraId="01300EFF" w14:textId="77777777" w:rsidTr="00372D64">
        <w:trPr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tcBorders>
              <w:left w:val="double" w:sz="4" w:space="0" w:color="C0504D" w:themeColor="accent2"/>
            </w:tcBorders>
            <w:vAlign w:val="center"/>
          </w:tcPr>
          <w:p w14:paraId="516166C3" w14:textId="77777777" w:rsidR="005253B8" w:rsidRPr="00244614" w:rsidRDefault="005253B8" w:rsidP="00372D64">
            <w:pPr>
              <w:ind w:firstLine="0"/>
              <w:jc w:val="center"/>
              <w:rPr>
                <w:b w:val="0"/>
                <w:bCs w:val="0"/>
              </w:rPr>
            </w:pPr>
            <w:r w:rsidRPr="00244614">
              <w:rPr>
                <w:b w:val="0"/>
                <w:bCs w:val="0"/>
              </w:rPr>
              <w:t>диаметр</w:t>
            </w:r>
          </w:p>
        </w:tc>
        <w:tc>
          <w:tcPr>
            <w:tcW w:w="987" w:type="dxa"/>
            <w:vAlign w:val="center"/>
          </w:tcPr>
          <w:p w14:paraId="20B038CF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высота, мм</w:t>
            </w:r>
          </w:p>
        </w:tc>
        <w:tc>
          <w:tcPr>
            <w:tcW w:w="891" w:type="dxa"/>
            <w:vAlign w:val="center"/>
          </w:tcPr>
          <w:p w14:paraId="23801B3E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вес, кг</w:t>
            </w:r>
          </w:p>
        </w:tc>
        <w:tc>
          <w:tcPr>
            <w:tcW w:w="1006" w:type="dxa"/>
            <w:tcBorders>
              <w:right w:val="double" w:sz="4" w:space="0" w:color="C0504D" w:themeColor="accent2"/>
            </w:tcBorders>
            <w:vAlign w:val="center"/>
          </w:tcPr>
          <w:p w14:paraId="04A1DC4A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цена</w:t>
            </w:r>
          </w:p>
        </w:tc>
        <w:tc>
          <w:tcPr>
            <w:tcW w:w="2592" w:type="dxa"/>
            <w:tcBorders>
              <w:left w:val="double" w:sz="4" w:space="0" w:color="C0504D" w:themeColor="accent2"/>
            </w:tcBorders>
            <w:vAlign w:val="center"/>
          </w:tcPr>
          <w:p w14:paraId="508CB04A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диаметр</w:t>
            </w:r>
          </w:p>
        </w:tc>
        <w:tc>
          <w:tcPr>
            <w:tcW w:w="1171" w:type="dxa"/>
            <w:vAlign w:val="center"/>
          </w:tcPr>
          <w:p w14:paraId="4053E392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толщина, мм</w:t>
            </w:r>
          </w:p>
        </w:tc>
        <w:tc>
          <w:tcPr>
            <w:tcW w:w="774" w:type="dxa"/>
            <w:vAlign w:val="center"/>
          </w:tcPr>
          <w:p w14:paraId="6D4E25F6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вес, кг</w:t>
            </w:r>
          </w:p>
        </w:tc>
        <w:tc>
          <w:tcPr>
            <w:tcW w:w="1007" w:type="dxa"/>
            <w:tcBorders>
              <w:right w:val="double" w:sz="4" w:space="0" w:color="C0504D" w:themeColor="accent2"/>
            </w:tcBorders>
            <w:vAlign w:val="center"/>
          </w:tcPr>
          <w:p w14:paraId="6A134AF8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цена</w:t>
            </w:r>
          </w:p>
        </w:tc>
      </w:tr>
      <w:tr w:rsidR="005253B8" w:rsidRPr="00244614" w14:paraId="55BDE143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tcBorders>
              <w:left w:val="double" w:sz="4" w:space="0" w:color="C0504D" w:themeColor="accent2"/>
            </w:tcBorders>
            <w:vAlign w:val="center"/>
          </w:tcPr>
          <w:p w14:paraId="2BBC0CA1" w14:textId="77777777" w:rsidR="005253B8" w:rsidRPr="00244614" w:rsidRDefault="005253B8" w:rsidP="00372D64">
            <w:pPr>
              <w:ind w:firstLine="0"/>
              <w:jc w:val="center"/>
              <w:rPr>
                <w:bCs w:val="0"/>
              </w:rPr>
            </w:pPr>
            <w:r w:rsidRPr="00244614">
              <w:rPr>
                <w:b w:val="0"/>
                <w:bCs w:val="0"/>
              </w:rPr>
              <w:t>КС-8-8</w:t>
            </w:r>
          </w:p>
          <w:p w14:paraId="683D349C" w14:textId="77777777" w:rsidR="005253B8" w:rsidRPr="00244614" w:rsidRDefault="005253B8" w:rsidP="00372D64">
            <w:pPr>
              <w:ind w:firstLine="0"/>
              <w:jc w:val="center"/>
              <w:rPr>
                <w:b w:val="0"/>
                <w:bCs w:val="0"/>
              </w:rPr>
            </w:pPr>
            <w:proofErr w:type="spellStart"/>
            <w:r w:rsidRPr="00244614">
              <w:rPr>
                <w:b w:val="0"/>
                <w:bCs w:val="0"/>
              </w:rPr>
              <w:t>внутр</w:t>
            </w:r>
            <w:proofErr w:type="spellEnd"/>
            <w:r w:rsidRPr="00244614">
              <w:rPr>
                <w:b w:val="0"/>
                <w:bCs w:val="0"/>
              </w:rPr>
              <w:t>. - 800 нар.-960</w:t>
            </w:r>
          </w:p>
        </w:tc>
        <w:tc>
          <w:tcPr>
            <w:tcW w:w="987" w:type="dxa"/>
            <w:vAlign w:val="center"/>
          </w:tcPr>
          <w:p w14:paraId="0F182BE4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800</w:t>
            </w:r>
          </w:p>
        </w:tc>
        <w:tc>
          <w:tcPr>
            <w:tcW w:w="891" w:type="dxa"/>
            <w:vAlign w:val="center"/>
          </w:tcPr>
          <w:p w14:paraId="2D587224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375</w:t>
            </w:r>
          </w:p>
        </w:tc>
        <w:tc>
          <w:tcPr>
            <w:tcW w:w="1006" w:type="dxa"/>
            <w:tcBorders>
              <w:right w:val="double" w:sz="4" w:space="0" w:color="C0504D" w:themeColor="accent2"/>
            </w:tcBorders>
            <w:vAlign w:val="center"/>
          </w:tcPr>
          <w:p w14:paraId="351F9E47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1040</w:t>
            </w:r>
            <w:r w:rsidRPr="00244614">
              <w:t>,00</w:t>
            </w:r>
          </w:p>
        </w:tc>
        <w:tc>
          <w:tcPr>
            <w:tcW w:w="2592" w:type="dxa"/>
            <w:tcBorders>
              <w:left w:val="double" w:sz="4" w:space="0" w:color="C0504D" w:themeColor="accent2"/>
            </w:tcBorders>
            <w:vAlign w:val="center"/>
          </w:tcPr>
          <w:p w14:paraId="1907E369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44614">
              <w:rPr>
                <w:b/>
              </w:rPr>
              <w:t>Крышка ПП-80</w:t>
            </w:r>
          </w:p>
          <w:p w14:paraId="5EABEFE9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244614">
              <w:t>внутр</w:t>
            </w:r>
            <w:proofErr w:type="spellEnd"/>
            <w:r w:rsidRPr="00244614">
              <w:t>.- 660; нар.-960</w:t>
            </w:r>
          </w:p>
        </w:tc>
        <w:tc>
          <w:tcPr>
            <w:tcW w:w="1171" w:type="dxa"/>
            <w:vAlign w:val="center"/>
          </w:tcPr>
          <w:p w14:paraId="051FA367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100</w:t>
            </w:r>
          </w:p>
        </w:tc>
        <w:tc>
          <w:tcPr>
            <w:tcW w:w="774" w:type="dxa"/>
            <w:vAlign w:val="center"/>
          </w:tcPr>
          <w:p w14:paraId="29CC4D28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135</w:t>
            </w:r>
          </w:p>
        </w:tc>
        <w:tc>
          <w:tcPr>
            <w:tcW w:w="1007" w:type="dxa"/>
            <w:tcBorders>
              <w:right w:val="double" w:sz="4" w:space="0" w:color="C0504D" w:themeColor="accent2"/>
            </w:tcBorders>
            <w:vAlign w:val="center"/>
          </w:tcPr>
          <w:p w14:paraId="1DB8CDDA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750</w:t>
            </w:r>
            <w:r w:rsidRPr="00244614">
              <w:t>,00</w:t>
            </w:r>
          </w:p>
        </w:tc>
      </w:tr>
      <w:tr w:rsidR="005253B8" w:rsidRPr="00244614" w14:paraId="257BE1E6" w14:textId="77777777" w:rsidTr="00372D64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tcBorders>
              <w:left w:val="double" w:sz="4" w:space="0" w:color="C0504D" w:themeColor="accent2"/>
            </w:tcBorders>
            <w:vAlign w:val="center"/>
          </w:tcPr>
          <w:p w14:paraId="7077A29A" w14:textId="77777777" w:rsidR="005253B8" w:rsidRPr="00244614" w:rsidRDefault="005253B8" w:rsidP="00372D64">
            <w:pPr>
              <w:ind w:firstLine="0"/>
              <w:jc w:val="center"/>
              <w:rPr>
                <w:bCs w:val="0"/>
              </w:rPr>
            </w:pPr>
            <w:r w:rsidRPr="00244614">
              <w:rPr>
                <w:b w:val="0"/>
                <w:bCs w:val="0"/>
              </w:rPr>
              <w:t>КС-10-8</w:t>
            </w:r>
          </w:p>
          <w:p w14:paraId="38A5D0ED" w14:textId="77777777" w:rsidR="005253B8" w:rsidRPr="00244614" w:rsidRDefault="005253B8" w:rsidP="00372D64">
            <w:pPr>
              <w:ind w:firstLine="0"/>
              <w:jc w:val="center"/>
              <w:rPr>
                <w:b w:val="0"/>
                <w:bCs w:val="0"/>
              </w:rPr>
            </w:pPr>
            <w:proofErr w:type="spellStart"/>
            <w:r w:rsidRPr="00244614">
              <w:rPr>
                <w:b w:val="0"/>
                <w:bCs w:val="0"/>
              </w:rPr>
              <w:t>внутр</w:t>
            </w:r>
            <w:proofErr w:type="spellEnd"/>
            <w:r w:rsidRPr="00244614">
              <w:rPr>
                <w:b w:val="0"/>
                <w:bCs w:val="0"/>
              </w:rPr>
              <w:t>.- 1000 нар.- 1160</w:t>
            </w:r>
          </w:p>
        </w:tc>
        <w:tc>
          <w:tcPr>
            <w:tcW w:w="987" w:type="dxa"/>
            <w:vAlign w:val="center"/>
          </w:tcPr>
          <w:p w14:paraId="4C4CEBFD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800</w:t>
            </w:r>
          </w:p>
        </w:tc>
        <w:tc>
          <w:tcPr>
            <w:tcW w:w="891" w:type="dxa"/>
            <w:vAlign w:val="center"/>
          </w:tcPr>
          <w:p w14:paraId="3E062539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540</w:t>
            </w:r>
          </w:p>
        </w:tc>
        <w:tc>
          <w:tcPr>
            <w:tcW w:w="1006" w:type="dxa"/>
            <w:tcBorders>
              <w:right w:val="double" w:sz="4" w:space="0" w:color="C0504D" w:themeColor="accent2"/>
            </w:tcBorders>
            <w:vAlign w:val="center"/>
          </w:tcPr>
          <w:p w14:paraId="0CCECD28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1240</w:t>
            </w:r>
            <w:r w:rsidRPr="00244614">
              <w:t>,00</w:t>
            </w:r>
          </w:p>
        </w:tc>
        <w:tc>
          <w:tcPr>
            <w:tcW w:w="2592" w:type="dxa"/>
            <w:tcBorders>
              <w:left w:val="double" w:sz="4" w:space="0" w:color="C0504D" w:themeColor="accent2"/>
            </w:tcBorders>
            <w:vAlign w:val="center"/>
          </w:tcPr>
          <w:p w14:paraId="74A13C03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44614">
              <w:rPr>
                <w:b/>
              </w:rPr>
              <w:t>Крышка ПП-100</w:t>
            </w:r>
          </w:p>
          <w:p w14:paraId="6888400A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44614">
              <w:t>внутр</w:t>
            </w:r>
            <w:proofErr w:type="spellEnd"/>
            <w:r w:rsidRPr="00244614">
              <w:t>.- 660 нар.- 1160</w:t>
            </w:r>
          </w:p>
        </w:tc>
        <w:tc>
          <w:tcPr>
            <w:tcW w:w="1171" w:type="dxa"/>
            <w:vAlign w:val="center"/>
          </w:tcPr>
          <w:p w14:paraId="4E0DB0B3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100</w:t>
            </w:r>
          </w:p>
        </w:tc>
        <w:tc>
          <w:tcPr>
            <w:tcW w:w="774" w:type="dxa"/>
            <w:vAlign w:val="center"/>
          </w:tcPr>
          <w:p w14:paraId="7E40A089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250</w:t>
            </w:r>
          </w:p>
        </w:tc>
        <w:tc>
          <w:tcPr>
            <w:tcW w:w="1007" w:type="dxa"/>
            <w:tcBorders>
              <w:right w:val="double" w:sz="4" w:space="0" w:color="C0504D" w:themeColor="accent2"/>
            </w:tcBorders>
            <w:vAlign w:val="center"/>
          </w:tcPr>
          <w:p w14:paraId="105B9BFD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940</w:t>
            </w:r>
            <w:r w:rsidRPr="00244614">
              <w:t>,00</w:t>
            </w:r>
          </w:p>
        </w:tc>
      </w:tr>
      <w:tr w:rsidR="005253B8" w:rsidRPr="00244614" w14:paraId="74A03420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tcBorders>
              <w:left w:val="double" w:sz="4" w:space="0" w:color="C0504D" w:themeColor="accent2"/>
            </w:tcBorders>
            <w:vAlign w:val="center"/>
          </w:tcPr>
          <w:p w14:paraId="1C95F5BF" w14:textId="77777777" w:rsidR="005253B8" w:rsidRPr="00244614" w:rsidRDefault="005253B8" w:rsidP="00372D64">
            <w:pPr>
              <w:ind w:firstLine="0"/>
              <w:jc w:val="center"/>
              <w:rPr>
                <w:bCs w:val="0"/>
              </w:rPr>
            </w:pPr>
            <w:r w:rsidRPr="00244614">
              <w:rPr>
                <w:b w:val="0"/>
                <w:bCs w:val="0"/>
              </w:rPr>
              <w:t>КС-10-9</w:t>
            </w:r>
          </w:p>
          <w:p w14:paraId="400154E9" w14:textId="77777777" w:rsidR="005253B8" w:rsidRPr="00244614" w:rsidRDefault="005253B8" w:rsidP="00372D64">
            <w:pPr>
              <w:ind w:firstLine="0"/>
              <w:jc w:val="center"/>
              <w:rPr>
                <w:b w:val="0"/>
                <w:bCs w:val="0"/>
              </w:rPr>
            </w:pPr>
            <w:proofErr w:type="spellStart"/>
            <w:r w:rsidRPr="00244614">
              <w:rPr>
                <w:b w:val="0"/>
                <w:bCs w:val="0"/>
              </w:rPr>
              <w:t>внутр</w:t>
            </w:r>
            <w:proofErr w:type="spellEnd"/>
            <w:r w:rsidRPr="00244614">
              <w:rPr>
                <w:b w:val="0"/>
                <w:bCs w:val="0"/>
              </w:rPr>
              <w:t>.- 1000 нар.- 1160</w:t>
            </w:r>
          </w:p>
        </w:tc>
        <w:tc>
          <w:tcPr>
            <w:tcW w:w="987" w:type="dxa"/>
            <w:vAlign w:val="center"/>
          </w:tcPr>
          <w:p w14:paraId="0E235526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900</w:t>
            </w:r>
          </w:p>
        </w:tc>
        <w:tc>
          <w:tcPr>
            <w:tcW w:w="891" w:type="dxa"/>
            <w:vAlign w:val="center"/>
          </w:tcPr>
          <w:p w14:paraId="7C8658DC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540</w:t>
            </w:r>
          </w:p>
        </w:tc>
        <w:tc>
          <w:tcPr>
            <w:tcW w:w="1006" w:type="dxa"/>
            <w:tcBorders>
              <w:right w:val="double" w:sz="4" w:space="0" w:color="C0504D" w:themeColor="accent2"/>
            </w:tcBorders>
            <w:vAlign w:val="center"/>
          </w:tcPr>
          <w:p w14:paraId="490BE9C1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145</w:t>
            </w:r>
            <w:r w:rsidRPr="00244614">
              <w:t>0,00</w:t>
            </w:r>
          </w:p>
        </w:tc>
        <w:tc>
          <w:tcPr>
            <w:tcW w:w="2592" w:type="dxa"/>
            <w:tcBorders>
              <w:left w:val="double" w:sz="4" w:space="0" w:color="C0504D" w:themeColor="accent2"/>
            </w:tcBorders>
            <w:vAlign w:val="center"/>
          </w:tcPr>
          <w:p w14:paraId="69137870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244614">
              <w:rPr>
                <w:b/>
              </w:rPr>
              <w:t>Крышка ПП-150</w:t>
            </w:r>
          </w:p>
          <w:p w14:paraId="2B004D09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244614">
              <w:t>внутр</w:t>
            </w:r>
            <w:proofErr w:type="spellEnd"/>
            <w:r w:rsidRPr="00244614">
              <w:t>.- 660 нар.-1700</w:t>
            </w:r>
          </w:p>
        </w:tc>
        <w:tc>
          <w:tcPr>
            <w:tcW w:w="1171" w:type="dxa"/>
            <w:vAlign w:val="center"/>
          </w:tcPr>
          <w:p w14:paraId="45981EC5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125</w:t>
            </w:r>
          </w:p>
        </w:tc>
        <w:tc>
          <w:tcPr>
            <w:tcW w:w="774" w:type="dxa"/>
            <w:vAlign w:val="center"/>
          </w:tcPr>
          <w:p w14:paraId="77E156DC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700</w:t>
            </w:r>
          </w:p>
        </w:tc>
        <w:tc>
          <w:tcPr>
            <w:tcW w:w="1007" w:type="dxa"/>
            <w:tcBorders>
              <w:right w:val="double" w:sz="4" w:space="0" w:color="C0504D" w:themeColor="accent2"/>
            </w:tcBorders>
            <w:vAlign w:val="center"/>
          </w:tcPr>
          <w:p w14:paraId="1ACE3A53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2180</w:t>
            </w:r>
            <w:r w:rsidRPr="00244614">
              <w:t>,00</w:t>
            </w:r>
          </w:p>
        </w:tc>
      </w:tr>
      <w:tr w:rsidR="005253B8" w:rsidRPr="00244614" w14:paraId="319DB53A" w14:textId="77777777" w:rsidTr="00372D64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tcBorders>
              <w:left w:val="double" w:sz="4" w:space="0" w:color="C0504D" w:themeColor="accent2"/>
            </w:tcBorders>
            <w:vAlign w:val="center"/>
          </w:tcPr>
          <w:p w14:paraId="40FCB5BF" w14:textId="77777777" w:rsidR="005253B8" w:rsidRPr="00244614" w:rsidRDefault="005253B8" w:rsidP="00372D64">
            <w:pPr>
              <w:ind w:firstLine="0"/>
              <w:jc w:val="center"/>
              <w:rPr>
                <w:bCs w:val="0"/>
              </w:rPr>
            </w:pPr>
            <w:r w:rsidRPr="00244614">
              <w:rPr>
                <w:b w:val="0"/>
                <w:bCs w:val="0"/>
              </w:rPr>
              <w:t>КС-15-9</w:t>
            </w:r>
          </w:p>
          <w:p w14:paraId="39D53F9F" w14:textId="77777777" w:rsidR="005253B8" w:rsidRPr="00244614" w:rsidRDefault="005253B8" w:rsidP="00372D64">
            <w:pPr>
              <w:ind w:firstLine="0"/>
              <w:jc w:val="center"/>
              <w:rPr>
                <w:b w:val="0"/>
                <w:bCs w:val="0"/>
              </w:rPr>
            </w:pPr>
            <w:proofErr w:type="spellStart"/>
            <w:r w:rsidRPr="00244614">
              <w:rPr>
                <w:b w:val="0"/>
                <w:bCs w:val="0"/>
              </w:rPr>
              <w:t>внутр</w:t>
            </w:r>
            <w:proofErr w:type="spellEnd"/>
            <w:r w:rsidRPr="00244614">
              <w:rPr>
                <w:b w:val="0"/>
                <w:bCs w:val="0"/>
              </w:rPr>
              <w:t>.- 1500нар.-1700</w:t>
            </w:r>
          </w:p>
        </w:tc>
        <w:tc>
          <w:tcPr>
            <w:tcW w:w="987" w:type="dxa"/>
            <w:vAlign w:val="center"/>
          </w:tcPr>
          <w:p w14:paraId="44F68B6E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900</w:t>
            </w:r>
          </w:p>
        </w:tc>
        <w:tc>
          <w:tcPr>
            <w:tcW w:w="891" w:type="dxa"/>
            <w:vAlign w:val="center"/>
          </w:tcPr>
          <w:p w14:paraId="414FDE8A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1100</w:t>
            </w:r>
          </w:p>
        </w:tc>
        <w:tc>
          <w:tcPr>
            <w:tcW w:w="1006" w:type="dxa"/>
            <w:tcBorders>
              <w:right w:val="double" w:sz="4" w:space="0" w:color="C0504D" w:themeColor="accent2"/>
            </w:tcBorders>
            <w:vAlign w:val="center"/>
          </w:tcPr>
          <w:p w14:paraId="30193D55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234</w:t>
            </w:r>
            <w:r w:rsidRPr="00244614">
              <w:t>0,00</w:t>
            </w:r>
          </w:p>
        </w:tc>
        <w:tc>
          <w:tcPr>
            <w:tcW w:w="2592" w:type="dxa"/>
            <w:tcBorders>
              <w:left w:val="double" w:sz="4" w:space="0" w:color="C0504D" w:themeColor="accent2"/>
            </w:tcBorders>
            <w:vAlign w:val="center"/>
          </w:tcPr>
          <w:p w14:paraId="5352C09E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44614">
              <w:rPr>
                <w:b/>
              </w:rPr>
              <w:t>Крышка ПП-200</w:t>
            </w:r>
          </w:p>
          <w:p w14:paraId="28B445F7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244614">
              <w:t>внутр</w:t>
            </w:r>
            <w:proofErr w:type="spellEnd"/>
            <w:r w:rsidRPr="00244614">
              <w:t>.- 660 нар.-2200</w:t>
            </w:r>
          </w:p>
        </w:tc>
        <w:tc>
          <w:tcPr>
            <w:tcW w:w="1171" w:type="dxa"/>
            <w:vAlign w:val="center"/>
          </w:tcPr>
          <w:p w14:paraId="26ECE308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125</w:t>
            </w:r>
          </w:p>
        </w:tc>
        <w:tc>
          <w:tcPr>
            <w:tcW w:w="774" w:type="dxa"/>
            <w:vAlign w:val="center"/>
          </w:tcPr>
          <w:p w14:paraId="68CE7CA0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44614">
              <w:t>1000</w:t>
            </w:r>
          </w:p>
        </w:tc>
        <w:tc>
          <w:tcPr>
            <w:tcW w:w="1007" w:type="dxa"/>
            <w:tcBorders>
              <w:right w:val="double" w:sz="4" w:space="0" w:color="C0504D" w:themeColor="accent2"/>
            </w:tcBorders>
            <w:vAlign w:val="center"/>
          </w:tcPr>
          <w:p w14:paraId="548FF458" w14:textId="77777777" w:rsidR="005253B8" w:rsidRPr="00244614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277</w:t>
            </w:r>
            <w:r w:rsidRPr="00244614">
              <w:t>0,00</w:t>
            </w:r>
          </w:p>
        </w:tc>
      </w:tr>
      <w:tr w:rsidR="005253B8" w:rsidRPr="00244614" w14:paraId="2554E73D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tcBorders>
              <w:left w:val="double" w:sz="4" w:space="0" w:color="C0504D" w:themeColor="accent2"/>
              <w:bottom w:val="double" w:sz="4" w:space="0" w:color="C0504D" w:themeColor="accent2"/>
            </w:tcBorders>
            <w:vAlign w:val="center"/>
          </w:tcPr>
          <w:p w14:paraId="0A3E4312" w14:textId="77777777" w:rsidR="005253B8" w:rsidRPr="00244614" w:rsidRDefault="005253B8" w:rsidP="00372D64">
            <w:pPr>
              <w:ind w:firstLine="0"/>
              <w:jc w:val="center"/>
              <w:rPr>
                <w:bCs w:val="0"/>
              </w:rPr>
            </w:pPr>
            <w:r w:rsidRPr="00244614">
              <w:rPr>
                <w:b w:val="0"/>
                <w:bCs w:val="0"/>
              </w:rPr>
              <w:t>КС-20-9</w:t>
            </w:r>
          </w:p>
          <w:p w14:paraId="119FCA94" w14:textId="77777777" w:rsidR="005253B8" w:rsidRPr="00244614" w:rsidRDefault="005253B8" w:rsidP="00372D64">
            <w:pPr>
              <w:ind w:firstLine="0"/>
              <w:jc w:val="center"/>
              <w:rPr>
                <w:b w:val="0"/>
                <w:bCs w:val="0"/>
              </w:rPr>
            </w:pPr>
            <w:proofErr w:type="spellStart"/>
            <w:r w:rsidRPr="00244614">
              <w:rPr>
                <w:b w:val="0"/>
                <w:bCs w:val="0"/>
              </w:rPr>
              <w:t>внутр</w:t>
            </w:r>
            <w:proofErr w:type="spellEnd"/>
            <w:r w:rsidRPr="00244614">
              <w:rPr>
                <w:b w:val="0"/>
                <w:bCs w:val="0"/>
              </w:rPr>
              <w:t>.- 2000нар.-2200</w:t>
            </w:r>
          </w:p>
        </w:tc>
        <w:tc>
          <w:tcPr>
            <w:tcW w:w="987" w:type="dxa"/>
            <w:tcBorders>
              <w:bottom w:val="double" w:sz="4" w:space="0" w:color="C0504D" w:themeColor="accent2"/>
            </w:tcBorders>
            <w:vAlign w:val="center"/>
          </w:tcPr>
          <w:p w14:paraId="3A2B5CB8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900</w:t>
            </w:r>
          </w:p>
        </w:tc>
        <w:tc>
          <w:tcPr>
            <w:tcW w:w="891" w:type="dxa"/>
            <w:tcBorders>
              <w:bottom w:val="double" w:sz="4" w:space="0" w:color="C0504D" w:themeColor="accent2"/>
            </w:tcBorders>
            <w:vAlign w:val="center"/>
          </w:tcPr>
          <w:p w14:paraId="2C90C73A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44614">
              <w:t>1500</w:t>
            </w:r>
          </w:p>
        </w:tc>
        <w:tc>
          <w:tcPr>
            <w:tcW w:w="1006" w:type="dxa"/>
            <w:tcBorders>
              <w:bottom w:val="double" w:sz="4" w:space="0" w:color="C0504D" w:themeColor="accent2"/>
              <w:right w:val="double" w:sz="4" w:space="0" w:color="C0504D" w:themeColor="accent2"/>
            </w:tcBorders>
            <w:vAlign w:val="center"/>
          </w:tcPr>
          <w:p w14:paraId="4937C161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lang w:val="en-US"/>
              </w:rPr>
              <w:t>318</w:t>
            </w:r>
            <w:r w:rsidRPr="00244614">
              <w:t>0,00</w:t>
            </w:r>
          </w:p>
        </w:tc>
        <w:tc>
          <w:tcPr>
            <w:tcW w:w="2592" w:type="dxa"/>
            <w:tcBorders>
              <w:left w:val="double" w:sz="4" w:space="0" w:color="C0504D" w:themeColor="accent2"/>
              <w:bottom w:val="double" w:sz="4" w:space="0" w:color="C0504D" w:themeColor="accent2"/>
            </w:tcBorders>
            <w:vAlign w:val="center"/>
          </w:tcPr>
          <w:p w14:paraId="7B0280C0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71" w:type="dxa"/>
            <w:tcBorders>
              <w:bottom w:val="double" w:sz="4" w:space="0" w:color="C0504D" w:themeColor="accent2"/>
            </w:tcBorders>
            <w:vAlign w:val="center"/>
          </w:tcPr>
          <w:p w14:paraId="2A122FC6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74" w:type="dxa"/>
            <w:tcBorders>
              <w:bottom w:val="double" w:sz="4" w:space="0" w:color="C0504D" w:themeColor="accent2"/>
            </w:tcBorders>
            <w:vAlign w:val="center"/>
          </w:tcPr>
          <w:p w14:paraId="16BF99AC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07" w:type="dxa"/>
            <w:tcBorders>
              <w:bottom w:val="double" w:sz="4" w:space="0" w:color="C0504D" w:themeColor="accent2"/>
              <w:right w:val="double" w:sz="4" w:space="0" w:color="C0504D" w:themeColor="accent2"/>
            </w:tcBorders>
            <w:vAlign w:val="center"/>
          </w:tcPr>
          <w:p w14:paraId="4F770DB0" w14:textId="77777777" w:rsidR="005253B8" w:rsidRPr="00244614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7D12AD1" w14:textId="77777777" w:rsidR="005D4FB2" w:rsidRDefault="005D4FB2" w:rsidP="005D4FB2">
      <w:pPr>
        <w:rPr>
          <w:lang w:val="uk-UA" w:eastAsia="ru-RU"/>
        </w:rPr>
      </w:pPr>
    </w:p>
    <w:tbl>
      <w:tblPr>
        <w:tblStyle w:val="11"/>
        <w:tblW w:w="11059" w:type="dxa"/>
        <w:tblLook w:val="04A0" w:firstRow="1" w:lastRow="0" w:firstColumn="1" w:lastColumn="0" w:noHBand="0" w:noVBand="1"/>
      </w:tblPr>
      <w:tblGrid>
        <w:gridCol w:w="2775"/>
        <w:gridCol w:w="2749"/>
        <w:gridCol w:w="2835"/>
        <w:gridCol w:w="2700"/>
      </w:tblGrid>
      <w:tr w:rsidR="005253B8" w:rsidRPr="00E22F3D" w14:paraId="54E66954" w14:textId="77777777" w:rsidTr="00372D64">
        <w:trPr>
          <w:trHeight w:val="283"/>
        </w:trPr>
        <w:tc>
          <w:tcPr>
            <w:tcW w:w="11059" w:type="dxa"/>
            <w:gridSpan w:val="4"/>
            <w:shd w:val="clear" w:color="auto" w:fill="FFFF00"/>
            <w:tcMar>
              <w:left w:w="57" w:type="dxa"/>
              <w:right w:w="57" w:type="dxa"/>
            </w:tcMar>
          </w:tcPr>
          <w:p w14:paraId="25EB74A3" w14:textId="77777777" w:rsidR="005253B8" w:rsidRPr="00E22F3D" w:rsidRDefault="005253B8" w:rsidP="00372D64">
            <w:pPr>
              <w:ind w:firstLine="0"/>
              <w:jc w:val="center"/>
              <w:rPr>
                <w:b/>
              </w:rPr>
            </w:pPr>
            <w:r w:rsidRPr="00E22F3D">
              <w:rPr>
                <w:b/>
              </w:rPr>
              <w:t xml:space="preserve">Плитка тротуарная </w:t>
            </w:r>
            <w:proofErr w:type="spellStart"/>
            <w:r w:rsidRPr="00E22F3D">
              <w:rPr>
                <w:b/>
              </w:rPr>
              <w:t>вибролитая</w:t>
            </w:r>
            <w:proofErr w:type="spellEnd"/>
          </w:p>
        </w:tc>
      </w:tr>
      <w:tr w:rsidR="005253B8" w:rsidRPr="00E22F3D" w14:paraId="07003793" w14:textId="77777777" w:rsidTr="00372D64">
        <w:tc>
          <w:tcPr>
            <w:tcW w:w="2775" w:type="dxa"/>
          </w:tcPr>
          <w:p w14:paraId="2663ACBC" w14:textId="77777777" w:rsidR="005253B8" w:rsidRPr="00E22F3D" w:rsidRDefault="005253B8" w:rsidP="00372D64">
            <w:pPr>
              <w:ind w:firstLine="0"/>
              <w:rPr>
                <w:b/>
              </w:rPr>
            </w:pPr>
            <w:r w:rsidRPr="00E22F3D">
              <w:rPr>
                <w:b/>
              </w:rPr>
              <w:t>Квадрат 30x30</w:t>
            </w:r>
          </w:p>
          <w:p w14:paraId="58E66D61" w14:textId="77777777" w:rsidR="005253B8" w:rsidRPr="00E22F3D" w:rsidRDefault="005253B8" w:rsidP="00372D64">
            <w:pPr>
              <w:ind w:firstLine="0"/>
            </w:pPr>
            <w:r w:rsidRPr="00E22F3D"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68BC3754" wp14:editId="17A3855C">
                  <wp:simplePos x="0" y="0"/>
                  <wp:positionH relativeFrom="column">
                    <wp:posOffset>-13469</wp:posOffset>
                  </wp:positionH>
                  <wp:positionV relativeFrom="paragraph">
                    <wp:posOffset>61595</wp:posOffset>
                  </wp:positionV>
                  <wp:extent cx="1644242" cy="822121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rice_plitka_2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242" cy="82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AFF0E36" w14:textId="77777777" w:rsidR="005253B8" w:rsidRPr="00E22F3D" w:rsidRDefault="005253B8" w:rsidP="00372D64">
            <w:pPr>
              <w:ind w:firstLine="0"/>
            </w:pPr>
          </w:p>
          <w:p w14:paraId="45D0FDA4" w14:textId="77777777" w:rsidR="005253B8" w:rsidRPr="00E22F3D" w:rsidRDefault="005253B8" w:rsidP="00372D64">
            <w:pPr>
              <w:ind w:firstLine="0"/>
            </w:pPr>
          </w:p>
          <w:p w14:paraId="7D9F561D" w14:textId="77777777" w:rsidR="005253B8" w:rsidRPr="00E22F3D" w:rsidRDefault="005253B8" w:rsidP="00372D64">
            <w:pPr>
              <w:ind w:firstLine="0"/>
            </w:pPr>
          </w:p>
          <w:p w14:paraId="64B7990F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749" w:type="dxa"/>
          </w:tcPr>
          <w:p w14:paraId="7277BE78" w14:textId="77777777" w:rsidR="005253B8" w:rsidRPr="00E22F3D" w:rsidRDefault="005253B8" w:rsidP="00372D64">
            <w:pPr>
              <w:ind w:firstLine="0"/>
            </w:pPr>
            <w:r w:rsidRPr="00E22F3D">
              <w:t xml:space="preserve">Кол-во в под. – </w:t>
            </w:r>
            <w:r w:rsidRPr="00E22F3D">
              <w:rPr>
                <w:b/>
              </w:rPr>
              <w:t>11</w:t>
            </w:r>
          </w:p>
          <w:p w14:paraId="76D3029E" w14:textId="77777777" w:rsidR="005253B8" w:rsidRPr="00E22F3D" w:rsidRDefault="005253B8" w:rsidP="00372D64">
            <w:pPr>
              <w:ind w:firstLine="0"/>
            </w:pPr>
            <w:r w:rsidRPr="00E22F3D">
              <w:t xml:space="preserve">Вес – </w:t>
            </w:r>
            <w:r w:rsidRPr="00E22F3D">
              <w:rPr>
                <w:b/>
              </w:rPr>
              <w:t>66 кг</w:t>
            </w:r>
          </w:p>
          <w:p w14:paraId="18185F83" w14:textId="77777777" w:rsidR="005253B8" w:rsidRPr="00E22F3D" w:rsidRDefault="005253B8" w:rsidP="00372D64">
            <w:pPr>
              <w:ind w:firstLine="0"/>
            </w:pPr>
            <w:r w:rsidRPr="00E22F3D">
              <w:t xml:space="preserve">Цена: серый – </w:t>
            </w:r>
            <w:r>
              <w:rPr>
                <w:b/>
                <w:lang w:val="en-US"/>
              </w:rPr>
              <w:t>320</w:t>
            </w:r>
            <w:r w:rsidRPr="00E22F3D">
              <w:rPr>
                <w:b/>
              </w:rPr>
              <w:t>,00</w:t>
            </w:r>
          </w:p>
          <w:p w14:paraId="7A14DEA8" w14:textId="77777777" w:rsidR="005253B8" w:rsidRPr="00E22F3D" w:rsidRDefault="005253B8" w:rsidP="00372D64">
            <w:pPr>
              <w:ind w:firstLine="0"/>
            </w:pPr>
          </w:p>
          <w:p w14:paraId="0DAECA78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835" w:type="dxa"/>
          </w:tcPr>
          <w:p w14:paraId="059A25C1" w14:textId="77777777" w:rsidR="005253B8" w:rsidRPr="00E22F3D" w:rsidRDefault="005253B8" w:rsidP="00372D64">
            <w:pPr>
              <w:ind w:firstLine="0"/>
            </w:pPr>
            <w:r w:rsidRPr="006B3BE7">
              <w:rPr>
                <w:b/>
              </w:rPr>
              <w:t>Квадрат 30х30</w:t>
            </w:r>
          </w:p>
          <w:p w14:paraId="05A70D85" w14:textId="77777777" w:rsidR="005253B8" w:rsidRPr="00E22F3D" w:rsidRDefault="005253B8" w:rsidP="00372D64">
            <w:pPr>
              <w:ind w:firstLine="0"/>
            </w:pPr>
            <w:r w:rsidRPr="006B3BE7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773FC6DA" wp14:editId="64BC8E6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57785</wp:posOffset>
                  </wp:positionV>
                  <wp:extent cx="1047750" cy="778510"/>
                  <wp:effectExtent l="0" t="0" r="0" b="254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BE67D4" w14:textId="77777777" w:rsidR="005253B8" w:rsidRPr="00E22F3D" w:rsidRDefault="005253B8" w:rsidP="00372D64">
            <w:pPr>
              <w:ind w:firstLine="0"/>
            </w:pPr>
          </w:p>
          <w:p w14:paraId="47A218EA" w14:textId="77777777" w:rsidR="005253B8" w:rsidRPr="00E22F3D" w:rsidRDefault="005253B8" w:rsidP="00372D64">
            <w:pPr>
              <w:ind w:firstLine="0"/>
            </w:pPr>
          </w:p>
          <w:p w14:paraId="30A2AE3D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700" w:type="dxa"/>
          </w:tcPr>
          <w:p w14:paraId="6C031CD8" w14:textId="77777777" w:rsidR="005253B8" w:rsidRDefault="005253B8" w:rsidP="00372D64">
            <w:pPr>
              <w:ind w:firstLine="0"/>
              <w:jc w:val="left"/>
              <w:rPr>
                <w:b/>
              </w:rPr>
            </w:pPr>
            <w:r w:rsidRPr="00E22F3D">
              <w:t xml:space="preserve">Кол-во в под. – </w:t>
            </w:r>
            <w:r>
              <w:rPr>
                <w:b/>
                <w:lang w:val="uk-UA"/>
              </w:rPr>
              <w:t>20</w:t>
            </w:r>
            <w:r w:rsidRPr="00782165">
              <w:rPr>
                <w:b/>
              </w:rPr>
              <w:t xml:space="preserve"> </w:t>
            </w:r>
          </w:p>
          <w:p w14:paraId="4E767DA2" w14:textId="77777777" w:rsidR="005253B8" w:rsidRPr="00E22F3D" w:rsidRDefault="005253B8" w:rsidP="00372D64">
            <w:pPr>
              <w:ind w:firstLine="0"/>
              <w:jc w:val="left"/>
            </w:pPr>
            <w:r w:rsidRPr="00E22F3D">
              <w:t xml:space="preserve">Вес – </w:t>
            </w:r>
            <w:r>
              <w:rPr>
                <w:b/>
                <w:lang w:val="uk-UA"/>
              </w:rPr>
              <w:t>66</w:t>
            </w:r>
            <w:r w:rsidRPr="00E22F3D">
              <w:rPr>
                <w:b/>
              </w:rPr>
              <w:t xml:space="preserve"> кг</w:t>
            </w:r>
          </w:p>
          <w:p w14:paraId="32BE90BC" w14:textId="77777777" w:rsidR="005253B8" w:rsidRPr="00E22F3D" w:rsidRDefault="005253B8" w:rsidP="00372D64">
            <w:pPr>
              <w:ind w:firstLine="0"/>
              <w:jc w:val="left"/>
            </w:pPr>
            <w:r w:rsidRPr="00E22F3D">
              <w:t xml:space="preserve">Цена: серый – </w:t>
            </w:r>
            <w:r>
              <w:rPr>
                <w:b/>
                <w:lang w:val="uk-UA"/>
              </w:rPr>
              <w:t>320</w:t>
            </w:r>
            <w:r w:rsidRPr="00E22F3D">
              <w:rPr>
                <w:b/>
              </w:rPr>
              <w:t>,00</w:t>
            </w:r>
          </w:p>
          <w:p w14:paraId="53C350D1" w14:textId="77777777" w:rsidR="005253B8" w:rsidRPr="00E22F3D" w:rsidRDefault="005253B8" w:rsidP="00372D64">
            <w:pPr>
              <w:ind w:firstLine="0"/>
            </w:pPr>
          </w:p>
        </w:tc>
      </w:tr>
      <w:tr w:rsidR="005253B8" w:rsidRPr="00E22F3D" w14:paraId="0C54E6BF" w14:textId="77777777" w:rsidTr="00372D64">
        <w:tc>
          <w:tcPr>
            <w:tcW w:w="2775" w:type="dxa"/>
          </w:tcPr>
          <w:p w14:paraId="2E60A71E" w14:textId="77777777" w:rsidR="005253B8" w:rsidRPr="00E22F3D" w:rsidRDefault="005253B8" w:rsidP="00372D64">
            <w:pPr>
              <w:ind w:firstLine="0"/>
              <w:rPr>
                <w:b/>
              </w:rPr>
            </w:pPr>
            <w:r w:rsidRPr="00E22F3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30AF22BD" wp14:editId="49D47E08">
                  <wp:simplePos x="0" y="0"/>
                  <wp:positionH relativeFrom="column">
                    <wp:posOffset>-31109</wp:posOffset>
                  </wp:positionH>
                  <wp:positionV relativeFrom="paragraph">
                    <wp:posOffset>181138</wp:posOffset>
                  </wp:positionV>
                  <wp:extent cx="1558925" cy="939567"/>
                  <wp:effectExtent l="0" t="0" r="317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rice_plitka_4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287" cy="94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/>
              </w:rPr>
              <w:t>Клевер</w:t>
            </w:r>
          </w:p>
          <w:p w14:paraId="4CF803E3" w14:textId="77777777" w:rsidR="005253B8" w:rsidRPr="00E22F3D" w:rsidRDefault="005253B8" w:rsidP="00372D64">
            <w:pPr>
              <w:ind w:firstLine="0"/>
            </w:pPr>
          </w:p>
          <w:p w14:paraId="61B9FB12" w14:textId="77777777" w:rsidR="005253B8" w:rsidRPr="00E22F3D" w:rsidRDefault="005253B8" w:rsidP="00372D64">
            <w:pPr>
              <w:ind w:firstLine="0"/>
            </w:pPr>
          </w:p>
          <w:p w14:paraId="36E1D90D" w14:textId="77777777" w:rsidR="005253B8" w:rsidRPr="00E22F3D" w:rsidRDefault="005253B8" w:rsidP="00372D64">
            <w:pPr>
              <w:ind w:firstLine="0"/>
            </w:pPr>
          </w:p>
          <w:p w14:paraId="115096B3" w14:textId="77777777" w:rsidR="005253B8" w:rsidRPr="00E22F3D" w:rsidRDefault="005253B8" w:rsidP="00372D64">
            <w:pPr>
              <w:ind w:firstLine="0"/>
            </w:pPr>
          </w:p>
          <w:p w14:paraId="5BB215BC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749" w:type="dxa"/>
          </w:tcPr>
          <w:p w14:paraId="59F8BCCA" w14:textId="77777777" w:rsidR="005253B8" w:rsidRPr="00E22F3D" w:rsidRDefault="005253B8" w:rsidP="00372D64">
            <w:pPr>
              <w:ind w:firstLine="0"/>
            </w:pPr>
            <w:r w:rsidRPr="00E22F3D">
              <w:t xml:space="preserve">Кол-во в под. – </w:t>
            </w:r>
            <w:r w:rsidRPr="00E22F3D">
              <w:rPr>
                <w:b/>
              </w:rPr>
              <w:t>15</w:t>
            </w:r>
          </w:p>
          <w:p w14:paraId="366F7603" w14:textId="77777777" w:rsidR="005253B8" w:rsidRPr="00E22F3D" w:rsidRDefault="005253B8" w:rsidP="00372D64">
            <w:pPr>
              <w:ind w:firstLine="0"/>
            </w:pPr>
            <w:r w:rsidRPr="00E22F3D">
              <w:t xml:space="preserve">Вес – </w:t>
            </w:r>
            <w:r w:rsidRPr="00E22F3D">
              <w:rPr>
                <w:b/>
              </w:rPr>
              <w:t>96 кг</w:t>
            </w:r>
          </w:p>
          <w:p w14:paraId="6D0F28C1" w14:textId="77777777" w:rsidR="005253B8" w:rsidRPr="00782165" w:rsidRDefault="005253B8" w:rsidP="00372D64">
            <w:pPr>
              <w:ind w:firstLine="0"/>
              <w:rPr>
                <w:lang w:val="uk-UA"/>
              </w:rPr>
            </w:pPr>
            <w:r w:rsidRPr="00E22F3D">
              <w:t xml:space="preserve">Цена: серый – </w:t>
            </w:r>
            <w:r w:rsidRPr="00782165">
              <w:rPr>
                <w:b/>
                <w:bCs/>
                <w:lang w:val="uk-UA"/>
              </w:rPr>
              <w:t>390,00</w:t>
            </w:r>
          </w:p>
          <w:p w14:paraId="799B61E1" w14:textId="77777777" w:rsidR="005253B8" w:rsidRPr="00E22F3D" w:rsidRDefault="005253B8" w:rsidP="00372D64">
            <w:pPr>
              <w:ind w:firstLine="0"/>
            </w:pPr>
          </w:p>
          <w:p w14:paraId="5906F8FC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835" w:type="dxa"/>
          </w:tcPr>
          <w:p w14:paraId="7B8ACC50" w14:textId="77777777" w:rsidR="005253B8" w:rsidRDefault="005253B8" w:rsidP="00372D64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Квадрат 40х40</w:t>
            </w:r>
            <w:r>
              <w:rPr>
                <w:b/>
                <w:bCs/>
                <w:sz w:val="23"/>
                <w:szCs w:val="23"/>
                <w:lang w:val="uk-UA"/>
              </w:rPr>
              <w:t xml:space="preserve"> </w:t>
            </w:r>
            <w:r>
              <w:rPr>
                <w:b/>
                <w:bCs/>
                <w:sz w:val="23"/>
                <w:szCs w:val="23"/>
              </w:rPr>
              <w:t>Паркет</w:t>
            </w:r>
          </w:p>
          <w:p w14:paraId="16CD0111" w14:textId="77777777" w:rsidR="005253B8" w:rsidRPr="006B3BE7" w:rsidRDefault="005253B8" w:rsidP="00372D64">
            <w:pPr>
              <w:pStyle w:val="Default"/>
              <w:jc w:val="both"/>
              <w:rPr>
                <w:sz w:val="23"/>
                <w:szCs w:val="23"/>
                <w:lang w:val="uk-UA"/>
              </w:rPr>
            </w:pPr>
            <w:r w:rsidRPr="00B10CE5">
              <w:rPr>
                <w:noProof/>
                <w:sz w:val="23"/>
                <w:szCs w:val="23"/>
                <w:lang w:val="uk-UA"/>
              </w:rPr>
              <w:drawing>
                <wp:anchor distT="0" distB="0" distL="114300" distR="114300" simplePos="0" relativeHeight="251761664" behindDoc="0" locked="0" layoutInCell="1" allowOverlap="1" wp14:anchorId="77F3DCC8" wp14:editId="6169E9BA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152400</wp:posOffset>
                  </wp:positionV>
                  <wp:extent cx="1416722" cy="6762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22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AEA125" w14:textId="77777777" w:rsidR="005253B8" w:rsidRPr="00E22F3D" w:rsidRDefault="005253B8" w:rsidP="00372D64">
            <w:pPr>
              <w:ind w:firstLine="0"/>
            </w:pPr>
          </w:p>
          <w:p w14:paraId="3368FC95" w14:textId="77777777" w:rsidR="005253B8" w:rsidRPr="00E22F3D" w:rsidRDefault="005253B8" w:rsidP="00372D64">
            <w:pPr>
              <w:ind w:firstLine="0"/>
            </w:pPr>
          </w:p>
          <w:p w14:paraId="5DAEA86F" w14:textId="77777777" w:rsidR="005253B8" w:rsidRPr="00E22F3D" w:rsidRDefault="005253B8" w:rsidP="00372D64">
            <w:pPr>
              <w:ind w:firstLine="0"/>
            </w:pPr>
          </w:p>
          <w:p w14:paraId="10808F08" w14:textId="77777777" w:rsidR="005253B8" w:rsidRPr="00E22F3D" w:rsidRDefault="005253B8" w:rsidP="00372D64">
            <w:pPr>
              <w:ind w:firstLine="0"/>
            </w:pPr>
          </w:p>
          <w:p w14:paraId="2EFBDE2E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700" w:type="dxa"/>
          </w:tcPr>
          <w:p w14:paraId="0F874E00" w14:textId="77777777" w:rsidR="005253B8" w:rsidRPr="00B10CE5" w:rsidRDefault="005253B8" w:rsidP="00372D64">
            <w:pPr>
              <w:ind w:firstLine="0"/>
              <w:rPr>
                <w:lang w:val="uk-UA"/>
              </w:rPr>
            </w:pPr>
            <w:r w:rsidRPr="00E22F3D">
              <w:t xml:space="preserve">Кол-во в под. – </w:t>
            </w:r>
            <w:r w:rsidRPr="00E22F3D">
              <w:rPr>
                <w:b/>
              </w:rPr>
              <w:t>10</w:t>
            </w:r>
            <w:r>
              <w:rPr>
                <w:b/>
                <w:lang w:val="uk-UA"/>
              </w:rPr>
              <w:t>,5</w:t>
            </w:r>
          </w:p>
          <w:p w14:paraId="54C80DD2" w14:textId="77777777" w:rsidR="005253B8" w:rsidRPr="00E22F3D" w:rsidRDefault="005253B8" w:rsidP="00372D64">
            <w:pPr>
              <w:ind w:firstLine="0"/>
            </w:pPr>
            <w:r w:rsidRPr="00E22F3D">
              <w:t xml:space="preserve">Вес – </w:t>
            </w:r>
            <w:r>
              <w:rPr>
                <w:b/>
                <w:lang w:val="uk-UA"/>
              </w:rPr>
              <w:t>107</w:t>
            </w:r>
            <w:r w:rsidRPr="00E22F3D">
              <w:rPr>
                <w:b/>
              </w:rPr>
              <w:t xml:space="preserve"> кг</w:t>
            </w:r>
          </w:p>
          <w:p w14:paraId="19C7177E" w14:textId="77777777" w:rsidR="005253B8" w:rsidRPr="00782165" w:rsidRDefault="005253B8" w:rsidP="00372D64">
            <w:pPr>
              <w:ind w:firstLine="0"/>
              <w:rPr>
                <w:lang w:val="uk-UA"/>
              </w:rPr>
            </w:pPr>
            <w:r w:rsidRPr="00E22F3D">
              <w:t xml:space="preserve">Цена: серый – </w:t>
            </w:r>
            <w:r>
              <w:rPr>
                <w:b/>
                <w:bCs/>
                <w:lang w:val="uk-UA"/>
              </w:rPr>
              <w:t>40</w:t>
            </w:r>
            <w:r w:rsidRPr="00A44B5A">
              <w:rPr>
                <w:b/>
                <w:bCs/>
                <w:lang w:val="uk-UA"/>
              </w:rPr>
              <w:t>0,00</w:t>
            </w:r>
          </w:p>
          <w:p w14:paraId="05DD0D53" w14:textId="77777777" w:rsidR="005253B8" w:rsidRPr="00E22F3D" w:rsidRDefault="005253B8" w:rsidP="00372D64">
            <w:pPr>
              <w:ind w:firstLine="0"/>
            </w:pPr>
          </w:p>
        </w:tc>
      </w:tr>
      <w:tr w:rsidR="005253B8" w:rsidRPr="00E22F3D" w14:paraId="6803CCA3" w14:textId="77777777" w:rsidTr="00372D64">
        <w:tc>
          <w:tcPr>
            <w:tcW w:w="2775" w:type="dxa"/>
          </w:tcPr>
          <w:p w14:paraId="3024ECB4" w14:textId="77777777" w:rsidR="005253B8" w:rsidRPr="00E22F3D" w:rsidRDefault="005253B8" w:rsidP="00372D64">
            <w:pPr>
              <w:ind w:firstLine="0"/>
              <w:rPr>
                <w:b/>
              </w:rPr>
            </w:pPr>
            <w:r w:rsidRPr="00E22F3D">
              <w:rPr>
                <w:b/>
              </w:rPr>
              <w:t>Кирпичик</w:t>
            </w:r>
          </w:p>
          <w:p w14:paraId="13997B87" w14:textId="77777777" w:rsidR="005253B8" w:rsidRPr="00E22F3D" w:rsidRDefault="005253B8" w:rsidP="00372D64">
            <w:pPr>
              <w:ind w:firstLine="0"/>
            </w:pPr>
            <w:r w:rsidRPr="00E22F3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37387530" wp14:editId="0BF48C8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35426</wp:posOffset>
                  </wp:positionV>
                  <wp:extent cx="1677571" cy="855345"/>
                  <wp:effectExtent l="0" t="0" r="0" b="190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rice_plitka_5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71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2249E1F" w14:textId="77777777" w:rsidR="005253B8" w:rsidRPr="00E22F3D" w:rsidRDefault="005253B8" w:rsidP="00372D64">
            <w:pPr>
              <w:ind w:firstLine="0"/>
            </w:pPr>
          </w:p>
          <w:p w14:paraId="51D2C7F4" w14:textId="77777777" w:rsidR="005253B8" w:rsidRPr="00E22F3D" w:rsidRDefault="005253B8" w:rsidP="00372D64">
            <w:pPr>
              <w:ind w:firstLine="0"/>
            </w:pPr>
          </w:p>
          <w:p w14:paraId="1E4DBA6E" w14:textId="77777777" w:rsidR="005253B8" w:rsidRPr="00E22F3D" w:rsidRDefault="005253B8" w:rsidP="00372D64">
            <w:pPr>
              <w:ind w:firstLine="0"/>
            </w:pPr>
          </w:p>
          <w:p w14:paraId="26F5CFD3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749" w:type="dxa"/>
          </w:tcPr>
          <w:p w14:paraId="3F329E87" w14:textId="77777777" w:rsidR="005253B8" w:rsidRPr="00E22F3D" w:rsidRDefault="005253B8" w:rsidP="00372D64">
            <w:pPr>
              <w:ind w:firstLine="0"/>
            </w:pPr>
            <w:r w:rsidRPr="00E22F3D">
              <w:t xml:space="preserve">Кол-во в под. – </w:t>
            </w:r>
            <w:r w:rsidRPr="00E22F3D">
              <w:rPr>
                <w:b/>
              </w:rPr>
              <w:t>15</w:t>
            </w:r>
          </w:p>
          <w:p w14:paraId="13F888D2" w14:textId="77777777" w:rsidR="005253B8" w:rsidRPr="00E22F3D" w:rsidRDefault="005253B8" w:rsidP="00372D64">
            <w:pPr>
              <w:ind w:firstLine="0"/>
            </w:pPr>
            <w:r w:rsidRPr="00E22F3D">
              <w:t xml:space="preserve">Вес – </w:t>
            </w:r>
            <w:r w:rsidRPr="00E22F3D">
              <w:rPr>
                <w:b/>
              </w:rPr>
              <w:t>110 кг</w:t>
            </w:r>
          </w:p>
          <w:p w14:paraId="40A5A9B8" w14:textId="77777777" w:rsidR="005253B8" w:rsidRPr="00A44B5A" w:rsidRDefault="005253B8" w:rsidP="00372D64">
            <w:pPr>
              <w:ind w:firstLine="0"/>
              <w:rPr>
                <w:lang w:val="uk-UA"/>
              </w:rPr>
            </w:pPr>
            <w:r w:rsidRPr="00E22F3D">
              <w:t>Цена: серый –</w:t>
            </w:r>
            <w:r>
              <w:rPr>
                <w:lang w:val="uk-UA"/>
              </w:rPr>
              <w:t xml:space="preserve"> </w:t>
            </w:r>
            <w:r w:rsidRPr="00A44B5A">
              <w:rPr>
                <w:b/>
                <w:bCs/>
                <w:lang w:val="uk-UA"/>
              </w:rPr>
              <w:t>395,00</w:t>
            </w:r>
          </w:p>
          <w:p w14:paraId="2E6CD1FC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835" w:type="dxa"/>
          </w:tcPr>
          <w:p w14:paraId="1FC077BB" w14:textId="77777777" w:rsidR="005253B8" w:rsidRPr="00E22F3D" w:rsidRDefault="005253B8" w:rsidP="00372D64">
            <w:pPr>
              <w:ind w:firstLine="0"/>
              <w:rPr>
                <w:b/>
              </w:rPr>
            </w:pPr>
            <w:r w:rsidRPr="00E22F3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3FBEF114" wp14:editId="1B33594B">
                  <wp:simplePos x="0" y="0"/>
                  <wp:positionH relativeFrom="column">
                    <wp:posOffset>-148328</wp:posOffset>
                  </wp:positionH>
                  <wp:positionV relativeFrom="paragraph">
                    <wp:posOffset>165409</wp:posOffset>
                  </wp:positionV>
                  <wp:extent cx="1828800" cy="91440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rice_plitka_6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/>
              </w:rPr>
              <w:t>Травница</w:t>
            </w:r>
          </w:p>
          <w:p w14:paraId="35BE09D7" w14:textId="77777777" w:rsidR="005253B8" w:rsidRPr="00E22F3D" w:rsidRDefault="005253B8" w:rsidP="00372D64">
            <w:pPr>
              <w:ind w:firstLine="0"/>
            </w:pPr>
          </w:p>
          <w:p w14:paraId="568C4CD4" w14:textId="77777777" w:rsidR="005253B8" w:rsidRPr="00E22F3D" w:rsidRDefault="005253B8" w:rsidP="00372D64">
            <w:pPr>
              <w:ind w:firstLine="0"/>
            </w:pPr>
          </w:p>
          <w:p w14:paraId="5F6C450B" w14:textId="77777777" w:rsidR="005253B8" w:rsidRPr="00E22F3D" w:rsidRDefault="005253B8" w:rsidP="00372D64">
            <w:pPr>
              <w:ind w:firstLine="0"/>
            </w:pPr>
          </w:p>
          <w:p w14:paraId="57A1A3A4" w14:textId="77777777" w:rsidR="005253B8" w:rsidRPr="00E22F3D" w:rsidRDefault="005253B8" w:rsidP="00372D64">
            <w:pPr>
              <w:ind w:firstLine="0"/>
            </w:pPr>
          </w:p>
          <w:p w14:paraId="6F0FB2F3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700" w:type="dxa"/>
          </w:tcPr>
          <w:p w14:paraId="48511574" w14:textId="77777777" w:rsidR="005253B8" w:rsidRPr="00E22F3D" w:rsidRDefault="005253B8" w:rsidP="00372D64">
            <w:pPr>
              <w:ind w:firstLine="0"/>
            </w:pPr>
            <w:r w:rsidRPr="00E22F3D">
              <w:t xml:space="preserve">Кол-во в под. – </w:t>
            </w:r>
            <w:r w:rsidRPr="00E22F3D">
              <w:rPr>
                <w:b/>
              </w:rPr>
              <w:t>20</w:t>
            </w:r>
          </w:p>
          <w:p w14:paraId="69B0E2AC" w14:textId="77777777" w:rsidR="005253B8" w:rsidRPr="00E22F3D" w:rsidRDefault="005253B8" w:rsidP="00372D64">
            <w:pPr>
              <w:ind w:firstLine="0"/>
            </w:pPr>
            <w:r w:rsidRPr="00E22F3D">
              <w:t xml:space="preserve">Вес – </w:t>
            </w:r>
            <w:r w:rsidRPr="00E22F3D">
              <w:rPr>
                <w:b/>
              </w:rPr>
              <w:t>20 кг</w:t>
            </w:r>
          </w:p>
          <w:p w14:paraId="41F4D107" w14:textId="77777777" w:rsidR="005253B8" w:rsidRPr="00A44B5A" w:rsidRDefault="005253B8" w:rsidP="00372D64">
            <w:pPr>
              <w:ind w:firstLine="0"/>
              <w:rPr>
                <w:lang w:val="uk-UA"/>
              </w:rPr>
            </w:pPr>
            <w:r w:rsidRPr="00E22F3D">
              <w:t xml:space="preserve">Цена: серый – </w:t>
            </w:r>
            <w:r w:rsidRPr="00A44B5A">
              <w:rPr>
                <w:b/>
                <w:bCs/>
                <w:lang w:val="uk-UA"/>
              </w:rPr>
              <w:t>130,00</w:t>
            </w:r>
          </w:p>
        </w:tc>
      </w:tr>
      <w:tr w:rsidR="005253B8" w:rsidRPr="00E22F3D" w14:paraId="72737DF1" w14:textId="77777777" w:rsidTr="00372D64">
        <w:tc>
          <w:tcPr>
            <w:tcW w:w="2775" w:type="dxa"/>
          </w:tcPr>
          <w:p w14:paraId="74CE73E9" w14:textId="77777777" w:rsidR="005253B8" w:rsidRPr="00E22F3D" w:rsidRDefault="005253B8" w:rsidP="00372D64">
            <w:pPr>
              <w:ind w:firstLine="0"/>
              <w:rPr>
                <w:b/>
              </w:rPr>
            </w:pPr>
            <w:r w:rsidRPr="00E22F3D">
              <w:rPr>
                <w:b/>
              </w:rPr>
              <w:t>Плита тротуарная</w:t>
            </w:r>
          </w:p>
          <w:p w14:paraId="2F41A4A9" w14:textId="77777777" w:rsidR="005253B8" w:rsidRPr="00E22F3D" w:rsidRDefault="005253B8" w:rsidP="00372D64">
            <w:pPr>
              <w:ind w:firstLine="0"/>
            </w:pPr>
            <w:r w:rsidRPr="00E22F3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1BF56199" wp14:editId="2FADEBC5">
                  <wp:simplePos x="0" y="0"/>
                  <wp:positionH relativeFrom="column">
                    <wp:posOffset>29344</wp:posOffset>
                  </wp:positionH>
                  <wp:positionV relativeFrom="paragraph">
                    <wp:posOffset>31115</wp:posOffset>
                  </wp:positionV>
                  <wp:extent cx="1543050" cy="871855"/>
                  <wp:effectExtent l="0" t="0" r="0" b="444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rice_plitka_8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56BA58" w14:textId="77777777" w:rsidR="005253B8" w:rsidRPr="00E22F3D" w:rsidRDefault="005253B8" w:rsidP="00372D64">
            <w:pPr>
              <w:ind w:firstLine="0"/>
            </w:pPr>
          </w:p>
          <w:p w14:paraId="0E37785F" w14:textId="77777777" w:rsidR="005253B8" w:rsidRPr="00E22F3D" w:rsidRDefault="005253B8" w:rsidP="00372D64">
            <w:pPr>
              <w:ind w:firstLine="0"/>
            </w:pPr>
          </w:p>
          <w:p w14:paraId="0111830C" w14:textId="77777777" w:rsidR="005253B8" w:rsidRPr="00E22F3D" w:rsidRDefault="005253B8" w:rsidP="00372D64">
            <w:pPr>
              <w:ind w:firstLine="0"/>
            </w:pPr>
          </w:p>
          <w:p w14:paraId="17DD0F1F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749" w:type="dxa"/>
          </w:tcPr>
          <w:p w14:paraId="1699CEBD" w14:textId="77777777" w:rsidR="005253B8" w:rsidRPr="00E22F3D" w:rsidRDefault="005253B8" w:rsidP="00372D64">
            <w:pPr>
              <w:ind w:firstLine="0"/>
            </w:pPr>
            <w:r w:rsidRPr="00E22F3D">
              <w:t xml:space="preserve">Кол-во в под. – </w:t>
            </w:r>
            <w:r w:rsidRPr="00E22F3D">
              <w:rPr>
                <w:b/>
              </w:rPr>
              <w:t>20</w:t>
            </w:r>
          </w:p>
          <w:p w14:paraId="259CE9AA" w14:textId="77777777" w:rsidR="005253B8" w:rsidRPr="00E22F3D" w:rsidRDefault="005253B8" w:rsidP="00372D64">
            <w:pPr>
              <w:ind w:firstLine="0"/>
            </w:pPr>
            <w:r w:rsidRPr="00E22F3D">
              <w:t xml:space="preserve">Вес – </w:t>
            </w:r>
            <w:r w:rsidRPr="00E22F3D">
              <w:rPr>
                <w:b/>
              </w:rPr>
              <w:t>46 кг</w:t>
            </w:r>
          </w:p>
          <w:p w14:paraId="0FBCD50C" w14:textId="77777777" w:rsidR="005253B8" w:rsidRPr="00E22F3D" w:rsidRDefault="005253B8" w:rsidP="00372D64">
            <w:pPr>
              <w:ind w:firstLine="0"/>
            </w:pPr>
            <w:r w:rsidRPr="00E22F3D">
              <w:t xml:space="preserve">Цена: серый – </w:t>
            </w:r>
            <w:r>
              <w:rPr>
                <w:b/>
                <w:lang w:val="en-US"/>
              </w:rPr>
              <w:t>2</w:t>
            </w:r>
            <w:r>
              <w:rPr>
                <w:b/>
                <w:lang w:val="uk-UA"/>
              </w:rPr>
              <w:t>5</w:t>
            </w:r>
            <w:r w:rsidRPr="00E22F3D">
              <w:rPr>
                <w:b/>
              </w:rPr>
              <w:t>0,00</w:t>
            </w:r>
          </w:p>
        </w:tc>
        <w:tc>
          <w:tcPr>
            <w:tcW w:w="2835" w:type="dxa"/>
          </w:tcPr>
          <w:p w14:paraId="5A45E49E" w14:textId="77777777" w:rsidR="005253B8" w:rsidRPr="00E22F3D" w:rsidRDefault="005253B8" w:rsidP="00372D64">
            <w:pPr>
              <w:ind w:firstLine="0"/>
              <w:rPr>
                <w:b/>
              </w:rPr>
            </w:pPr>
            <w:proofErr w:type="spellStart"/>
            <w:r w:rsidRPr="00A44B5A">
              <w:rPr>
                <w:b/>
              </w:rPr>
              <w:t>Львівський</w:t>
            </w:r>
            <w:proofErr w:type="spellEnd"/>
            <w:r w:rsidRPr="00A44B5A">
              <w:rPr>
                <w:b/>
              </w:rPr>
              <w:t xml:space="preserve"> </w:t>
            </w:r>
            <w:proofErr w:type="spellStart"/>
            <w:r w:rsidRPr="00A44B5A">
              <w:rPr>
                <w:b/>
              </w:rPr>
              <w:t>камінь</w:t>
            </w:r>
            <w:proofErr w:type="spellEnd"/>
          </w:p>
          <w:p w14:paraId="46606CE2" w14:textId="77777777" w:rsidR="005253B8" w:rsidRPr="00E22F3D" w:rsidRDefault="005253B8" w:rsidP="00372D64">
            <w:pPr>
              <w:ind w:firstLine="0"/>
            </w:pPr>
            <w:r w:rsidRPr="00A44B5A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E3ABF74" wp14:editId="6ECFABA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80645</wp:posOffset>
                  </wp:positionV>
                  <wp:extent cx="1304925" cy="707627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0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0" w:type="dxa"/>
          </w:tcPr>
          <w:p w14:paraId="7C3DF669" w14:textId="77777777" w:rsidR="005253B8" w:rsidRPr="00A44B5A" w:rsidRDefault="005253B8" w:rsidP="00372D64">
            <w:pPr>
              <w:ind w:firstLine="0"/>
              <w:rPr>
                <w:vertAlign w:val="superscript"/>
                <w:lang w:val="uk-UA"/>
              </w:rPr>
            </w:pPr>
            <w:r w:rsidRPr="00E22F3D">
              <w:t xml:space="preserve">Кол-во в под. – </w:t>
            </w:r>
            <w:r>
              <w:rPr>
                <w:b/>
                <w:lang w:val="uk-UA"/>
              </w:rPr>
              <w:t>14 м</w:t>
            </w:r>
            <w:r>
              <w:rPr>
                <w:b/>
                <w:vertAlign w:val="superscript"/>
                <w:lang w:val="uk-UA"/>
              </w:rPr>
              <w:t>2</w:t>
            </w:r>
          </w:p>
          <w:p w14:paraId="702311F4" w14:textId="77777777" w:rsidR="005253B8" w:rsidRPr="00E22F3D" w:rsidRDefault="005253B8" w:rsidP="00372D64">
            <w:pPr>
              <w:ind w:firstLine="0"/>
            </w:pPr>
            <w:r w:rsidRPr="00E22F3D">
              <w:t xml:space="preserve">Вес – </w:t>
            </w:r>
            <w:r>
              <w:rPr>
                <w:b/>
                <w:lang w:val="uk-UA"/>
              </w:rPr>
              <w:t>13</w:t>
            </w:r>
            <w:r w:rsidRPr="00E22F3D">
              <w:rPr>
                <w:b/>
              </w:rPr>
              <w:t>0 кг</w:t>
            </w:r>
          </w:p>
          <w:p w14:paraId="0C74A891" w14:textId="77777777" w:rsidR="005253B8" w:rsidRPr="00E22F3D" w:rsidRDefault="005253B8" w:rsidP="00372D64">
            <w:pPr>
              <w:ind w:firstLine="0"/>
            </w:pPr>
            <w:r w:rsidRPr="00E22F3D">
              <w:t xml:space="preserve">Цена: серый – </w:t>
            </w:r>
            <w:r w:rsidRPr="00A44B5A">
              <w:rPr>
                <w:b/>
                <w:bCs/>
                <w:lang w:val="uk-UA"/>
              </w:rPr>
              <w:t>130,00</w:t>
            </w:r>
          </w:p>
        </w:tc>
      </w:tr>
      <w:tr w:rsidR="005253B8" w:rsidRPr="00E22F3D" w14:paraId="276B2147" w14:textId="77777777" w:rsidTr="00372D64">
        <w:trPr>
          <w:trHeight w:val="283"/>
        </w:trPr>
        <w:tc>
          <w:tcPr>
            <w:tcW w:w="11059" w:type="dxa"/>
            <w:gridSpan w:val="4"/>
            <w:shd w:val="clear" w:color="auto" w:fill="FFFF00"/>
            <w:tcMar>
              <w:left w:w="57" w:type="dxa"/>
              <w:right w:w="57" w:type="dxa"/>
            </w:tcMar>
          </w:tcPr>
          <w:p w14:paraId="53B37A64" w14:textId="77777777" w:rsidR="005253B8" w:rsidRPr="00E22F3D" w:rsidRDefault="005253B8" w:rsidP="00372D64">
            <w:pPr>
              <w:ind w:firstLine="0"/>
              <w:jc w:val="center"/>
              <w:rPr>
                <w:b/>
              </w:rPr>
            </w:pPr>
            <w:r w:rsidRPr="00E22F3D">
              <w:rPr>
                <w:b/>
              </w:rPr>
              <w:lastRenderedPageBreak/>
              <w:t>Плитка тротуарная сухопрессованная</w:t>
            </w:r>
          </w:p>
        </w:tc>
      </w:tr>
      <w:tr w:rsidR="005253B8" w:rsidRPr="00E22F3D" w14:paraId="687E08F7" w14:textId="77777777" w:rsidTr="00372D64">
        <w:trPr>
          <w:trHeight w:val="1848"/>
        </w:trPr>
        <w:tc>
          <w:tcPr>
            <w:tcW w:w="2775" w:type="dxa"/>
          </w:tcPr>
          <w:p w14:paraId="53E85731" w14:textId="77777777" w:rsidR="005253B8" w:rsidRPr="00E22F3D" w:rsidRDefault="005253B8" w:rsidP="00372D64">
            <w:pPr>
              <w:ind w:firstLine="0"/>
            </w:pPr>
            <w:r w:rsidRPr="00E22F3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2FF89F00" wp14:editId="6FF8968B">
                  <wp:simplePos x="0" y="0"/>
                  <wp:positionH relativeFrom="column">
                    <wp:posOffset>-122514</wp:posOffset>
                  </wp:positionH>
                  <wp:positionV relativeFrom="paragraph">
                    <wp:posOffset>219570</wp:posOffset>
                  </wp:positionV>
                  <wp:extent cx="1827774" cy="889233"/>
                  <wp:effectExtent l="0" t="0" r="0" b="635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rice_plitka_9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940" cy="89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/>
              </w:rPr>
              <w:t>Старый город 40мм</w:t>
            </w:r>
          </w:p>
        </w:tc>
        <w:tc>
          <w:tcPr>
            <w:tcW w:w="2749" w:type="dxa"/>
          </w:tcPr>
          <w:p w14:paraId="1365C7B3" w14:textId="77777777" w:rsidR="005253B8" w:rsidRPr="00E22F3D" w:rsidRDefault="005253B8" w:rsidP="00372D64">
            <w:pPr>
              <w:ind w:firstLine="0"/>
            </w:pPr>
            <w:r w:rsidRPr="00E22F3D">
              <w:t xml:space="preserve">Кол-во в под. – </w:t>
            </w:r>
            <w:r w:rsidRPr="00E22F3D">
              <w:rPr>
                <w:b/>
              </w:rPr>
              <w:t>20</w:t>
            </w:r>
          </w:p>
          <w:p w14:paraId="42AAC9C9" w14:textId="77777777" w:rsidR="005253B8" w:rsidRPr="00E22F3D" w:rsidRDefault="005253B8" w:rsidP="00372D64">
            <w:pPr>
              <w:ind w:firstLine="0"/>
            </w:pPr>
            <w:r w:rsidRPr="00E22F3D">
              <w:t xml:space="preserve">Вес – </w:t>
            </w:r>
            <w:r w:rsidRPr="00E22F3D">
              <w:rPr>
                <w:b/>
              </w:rPr>
              <w:t>90 кг</w:t>
            </w:r>
          </w:p>
          <w:p w14:paraId="2D0C00DB" w14:textId="77777777" w:rsidR="005253B8" w:rsidRPr="00E22F3D" w:rsidRDefault="005253B8" w:rsidP="00372D64">
            <w:pPr>
              <w:ind w:firstLine="0"/>
            </w:pPr>
            <w:r w:rsidRPr="00E22F3D">
              <w:t>Цена: серый –</w:t>
            </w:r>
            <w:r>
              <w:rPr>
                <w:b/>
                <w:lang w:val="uk-UA"/>
              </w:rPr>
              <w:t>35</w:t>
            </w:r>
            <w:r w:rsidRPr="00E22F3D">
              <w:rPr>
                <w:b/>
              </w:rPr>
              <w:t>0,00</w:t>
            </w:r>
          </w:p>
          <w:p w14:paraId="4089AD6C" w14:textId="77777777" w:rsidR="005253B8" w:rsidRPr="00613619" w:rsidRDefault="005253B8" w:rsidP="00372D64">
            <w:pPr>
              <w:ind w:firstLine="0"/>
            </w:pPr>
            <w:r w:rsidRPr="00E22F3D">
              <w:t xml:space="preserve">         цветной – </w:t>
            </w:r>
            <w:r>
              <w:rPr>
                <w:b/>
                <w:lang w:val="uk-UA"/>
              </w:rPr>
              <w:t>39</w:t>
            </w:r>
            <w:r w:rsidRPr="00613619">
              <w:rPr>
                <w:b/>
              </w:rPr>
              <w:t>0</w:t>
            </w:r>
            <w:r w:rsidRPr="00E22F3D">
              <w:rPr>
                <w:b/>
              </w:rPr>
              <w:t>,00</w:t>
            </w:r>
          </w:p>
        </w:tc>
        <w:tc>
          <w:tcPr>
            <w:tcW w:w="2835" w:type="dxa"/>
          </w:tcPr>
          <w:p w14:paraId="7CCED63B" w14:textId="77777777" w:rsidR="005253B8" w:rsidRPr="00E22F3D" w:rsidRDefault="005253B8" w:rsidP="00372D64">
            <w:pPr>
              <w:ind w:firstLine="0"/>
              <w:rPr>
                <w:b/>
              </w:rPr>
            </w:pPr>
            <w:r w:rsidRPr="00E22F3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2EB440A4" wp14:editId="5420AE04">
                  <wp:simplePos x="0" y="0"/>
                  <wp:positionH relativeFrom="column">
                    <wp:posOffset>-106610</wp:posOffset>
                  </wp:positionH>
                  <wp:positionV relativeFrom="paragraph">
                    <wp:posOffset>219570</wp:posOffset>
                  </wp:positionV>
                  <wp:extent cx="1844215" cy="939567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rice_plitka_10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57" cy="94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/>
              </w:rPr>
              <w:t>Старый город 60мм</w:t>
            </w:r>
          </w:p>
          <w:p w14:paraId="25FD9902" w14:textId="77777777" w:rsidR="005253B8" w:rsidRPr="00E22F3D" w:rsidRDefault="005253B8" w:rsidP="00372D64">
            <w:pPr>
              <w:ind w:firstLine="0"/>
            </w:pPr>
          </w:p>
          <w:p w14:paraId="0CE3BA12" w14:textId="77777777" w:rsidR="005253B8" w:rsidRPr="00E22F3D" w:rsidRDefault="005253B8" w:rsidP="00372D64">
            <w:pPr>
              <w:ind w:firstLine="0"/>
            </w:pPr>
          </w:p>
          <w:p w14:paraId="1765FDF0" w14:textId="77777777" w:rsidR="005253B8" w:rsidRPr="00E22F3D" w:rsidRDefault="005253B8" w:rsidP="00372D64">
            <w:pPr>
              <w:ind w:firstLine="0"/>
            </w:pPr>
          </w:p>
          <w:p w14:paraId="3ECB98E9" w14:textId="77777777" w:rsidR="005253B8" w:rsidRPr="00E22F3D" w:rsidRDefault="005253B8" w:rsidP="00372D64">
            <w:pPr>
              <w:ind w:firstLine="0"/>
            </w:pPr>
          </w:p>
          <w:p w14:paraId="23B5E961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700" w:type="dxa"/>
          </w:tcPr>
          <w:p w14:paraId="14C6F3B3" w14:textId="77777777" w:rsidR="005253B8" w:rsidRPr="00E22F3D" w:rsidRDefault="005253B8" w:rsidP="00372D64">
            <w:pPr>
              <w:ind w:firstLine="0"/>
            </w:pPr>
            <w:r w:rsidRPr="00E22F3D">
              <w:t xml:space="preserve">Кол-во в под. – </w:t>
            </w:r>
            <w:r w:rsidRPr="00E22F3D">
              <w:rPr>
                <w:b/>
              </w:rPr>
              <w:t>15</w:t>
            </w:r>
          </w:p>
          <w:p w14:paraId="2F7FDC1E" w14:textId="77777777" w:rsidR="005253B8" w:rsidRPr="00E22F3D" w:rsidRDefault="005253B8" w:rsidP="00372D64">
            <w:pPr>
              <w:ind w:firstLine="0"/>
            </w:pPr>
            <w:r w:rsidRPr="00E22F3D">
              <w:t xml:space="preserve">Вес – </w:t>
            </w:r>
            <w:r w:rsidRPr="00E22F3D">
              <w:rPr>
                <w:b/>
              </w:rPr>
              <w:t>90 кг</w:t>
            </w:r>
          </w:p>
          <w:p w14:paraId="572C2651" w14:textId="77777777" w:rsidR="005253B8" w:rsidRPr="008E2D7B" w:rsidRDefault="005253B8" w:rsidP="00372D64">
            <w:pPr>
              <w:ind w:firstLine="0"/>
              <w:rPr>
                <w:lang w:val="uk-UA"/>
              </w:rPr>
            </w:pPr>
            <w:r w:rsidRPr="00E22F3D">
              <w:t xml:space="preserve">Цена: серый – </w:t>
            </w:r>
            <w:r w:rsidRPr="008E2D7B">
              <w:rPr>
                <w:b/>
                <w:bCs/>
                <w:lang w:val="uk-UA"/>
              </w:rPr>
              <w:t>395,00</w:t>
            </w:r>
          </w:p>
          <w:p w14:paraId="53C6CCD6" w14:textId="77777777" w:rsidR="005253B8" w:rsidRPr="00E22F3D" w:rsidRDefault="005253B8" w:rsidP="00372D64">
            <w:pPr>
              <w:ind w:firstLine="0"/>
            </w:pPr>
            <w:r w:rsidRPr="00E22F3D">
              <w:t xml:space="preserve">         цветной – </w:t>
            </w:r>
            <w:r w:rsidRPr="008E2D7B">
              <w:rPr>
                <w:b/>
                <w:bCs/>
                <w:lang w:val="uk-UA"/>
              </w:rPr>
              <w:t>425,00</w:t>
            </w:r>
          </w:p>
          <w:p w14:paraId="0CAD1EAA" w14:textId="77777777" w:rsidR="005253B8" w:rsidRPr="00E22F3D" w:rsidRDefault="005253B8" w:rsidP="00372D64">
            <w:pPr>
              <w:ind w:firstLine="0"/>
              <w:jc w:val="left"/>
            </w:pPr>
          </w:p>
        </w:tc>
      </w:tr>
      <w:tr w:rsidR="005253B8" w:rsidRPr="00E22F3D" w14:paraId="36390055" w14:textId="77777777" w:rsidTr="00372D64">
        <w:trPr>
          <w:trHeight w:val="1595"/>
        </w:trPr>
        <w:tc>
          <w:tcPr>
            <w:tcW w:w="2775" w:type="dxa"/>
          </w:tcPr>
          <w:p w14:paraId="462AE830" w14:textId="77777777" w:rsidR="005253B8" w:rsidRPr="00E22F3D" w:rsidRDefault="005253B8" w:rsidP="00372D64">
            <w:pPr>
              <w:ind w:firstLine="0"/>
            </w:pPr>
            <w:r w:rsidRPr="00E22F3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04C0B283" wp14:editId="6F8D0402">
                  <wp:simplePos x="0" y="0"/>
                  <wp:positionH relativeFrom="column">
                    <wp:posOffset>-122514</wp:posOffset>
                  </wp:positionH>
                  <wp:positionV relativeFrom="paragraph">
                    <wp:posOffset>219518</wp:posOffset>
                  </wp:positionV>
                  <wp:extent cx="1870075" cy="755009"/>
                  <wp:effectExtent l="0" t="0" r="0" b="762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rice_plitka_11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742" cy="76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/>
              </w:rPr>
              <w:t>Кирпич 40мм</w:t>
            </w:r>
          </w:p>
          <w:p w14:paraId="771A47F6" w14:textId="77777777" w:rsidR="005253B8" w:rsidRPr="00E22F3D" w:rsidRDefault="005253B8" w:rsidP="00372D64">
            <w:pPr>
              <w:ind w:firstLine="0"/>
            </w:pPr>
          </w:p>
          <w:p w14:paraId="46478FFE" w14:textId="77777777" w:rsidR="005253B8" w:rsidRPr="00E22F3D" w:rsidRDefault="005253B8" w:rsidP="00372D64">
            <w:pPr>
              <w:ind w:firstLine="0"/>
            </w:pPr>
          </w:p>
          <w:p w14:paraId="426BE534" w14:textId="77777777" w:rsidR="005253B8" w:rsidRPr="00E22F3D" w:rsidRDefault="005253B8" w:rsidP="00372D64">
            <w:pPr>
              <w:ind w:firstLine="0"/>
            </w:pPr>
          </w:p>
          <w:p w14:paraId="4044E53D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749" w:type="dxa"/>
          </w:tcPr>
          <w:p w14:paraId="2E1B3DD6" w14:textId="77777777" w:rsidR="005253B8" w:rsidRPr="00E22F3D" w:rsidRDefault="005253B8" w:rsidP="00372D64">
            <w:pPr>
              <w:ind w:firstLine="0"/>
            </w:pPr>
            <w:r w:rsidRPr="00E22F3D">
              <w:t xml:space="preserve">Кол-во в под. – </w:t>
            </w:r>
            <w:r w:rsidRPr="00E22F3D">
              <w:rPr>
                <w:b/>
              </w:rPr>
              <w:t>20</w:t>
            </w:r>
          </w:p>
          <w:p w14:paraId="66200B10" w14:textId="77777777" w:rsidR="005253B8" w:rsidRPr="00E22F3D" w:rsidRDefault="005253B8" w:rsidP="00372D64">
            <w:pPr>
              <w:ind w:firstLine="0"/>
            </w:pPr>
            <w:r w:rsidRPr="00E22F3D">
              <w:t xml:space="preserve">Вес – </w:t>
            </w:r>
            <w:r w:rsidRPr="00E22F3D">
              <w:rPr>
                <w:b/>
              </w:rPr>
              <w:t>85 кг</w:t>
            </w:r>
          </w:p>
          <w:p w14:paraId="76555A39" w14:textId="77777777" w:rsidR="005253B8" w:rsidRPr="008E2D7B" w:rsidRDefault="005253B8" w:rsidP="00372D64">
            <w:pPr>
              <w:ind w:firstLine="0"/>
              <w:rPr>
                <w:lang w:val="uk-UA"/>
              </w:rPr>
            </w:pPr>
            <w:r w:rsidRPr="00E22F3D">
              <w:t>Цена: серый –</w:t>
            </w:r>
            <w:r>
              <w:rPr>
                <w:lang w:val="uk-UA"/>
              </w:rPr>
              <w:t xml:space="preserve"> </w:t>
            </w:r>
            <w:r w:rsidRPr="008E2D7B">
              <w:rPr>
                <w:b/>
                <w:bCs/>
                <w:lang w:val="uk-UA"/>
              </w:rPr>
              <w:t>3</w:t>
            </w:r>
            <w:r>
              <w:rPr>
                <w:b/>
                <w:bCs/>
                <w:lang w:val="uk-UA"/>
              </w:rPr>
              <w:t>50</w:t>
            </w:r>
            <w:r w:rsidRPr="008E2D7B">
              <w:rPr>
                <w:b/>
                <w:bCs/>
                <w:lang w:val="uk-UA"/>
              </w:rPr>
              <w:t>,00</w:t>
            </w:r>
          </w:p>
          <w:p w14:paraId="43732EBF" w14:textId="77777777" w:rsidR="005253B8" w:rsidRPr="008E2D7B" w:rsidRDefault="005253B8" w:rsidP="00372D64">
            <w:pPr>
              <w:ind w:firstLine="0"/>
              <w:rPr>
                <w:lang w:val="uk-UA"/>
              </w:rPr>
            </w:pPr>
            <w:r w:rsidRPr="00E22F3D">
              <w:t xml:space="preserve">      Цветной –</w:t>
            </w:r>
            <w:r>
              <w:rPr>
                <w:lang w:val="uk-UA"/>
              </w:rPr>
              <w:t xml:space="preserve"> </w:t>
            </w:r>
            <w:r w:rsidRPr="008E2D7B">
              <w:rPr>
                <w:b/>
                <w:bCs/>
                <w:lang w:val="uk-UA"/>
              </w:rPr>
              <w:t>39</w:t>
            </w:r>
            <w:r>
              <w:rPr>
                <w:b/>
                <w:bCs/>
                <w:lang w:val="uk-UA"/>
              </w:rPr>
              <w:t>0</w:t>
            </w:r>
            <w:r w:rsidRPr="008E2D7B">
              <w:rPr>
                <w:b/>
                <w:bCs/>
                <w:lang w:val="uk-UA"/>
              </w:rPr>
              <w:t>,00</w:t>
            </w:r>
          </w:p>
          <w:p w14:paraId="34D540E9" w14:textId="77777777" w:rsidR="005253B8" w:rsidRPr="00E22F3D" w:rsidRDefault="005253B8" w:rsidP="00372D64">
            <w:pPr>
              <w:ind w:firstLine="0"/>
            </w:pPr>
            <w:r w:rsidRPr="00E22F3D">
              <w:t>Размер: 200х100х40</w:t>
            </w:r>
          </w:p>
        </w:tc>
        <w:tc>
          <w:tcPr>
            <w:tcW w:w="2835" w:type="dxa"/>
          </w:tcPr>
          <w:p w14:paraId="7427F738" w14:textId="77777777" w:rsidR="005253B8" w:rsidRPr="00E22F3D" w:rsidRDefault="005253B8" w:rsidP="00372D64">
            <w:pPr>
              <w:ind w:firstLine="0"/>
              <w:jc w:val="left"/>
              <w:rPr>
                <w:b/>
              </w:rPr>
            </w:pPr>
            <w:r w:rsidRPr="00E22F3D"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0FDFB851" wp14:editId="14AEAB02">
                  <wp:simplePos x="0" y="0"/>
                  <wp:positionH relativeFrom="column">
                    <wp:posOffset>-106610</wp:posOffset>
                  </wp:positionH>
                  <wp:positionV relativeFrom="paragraph">
                    <wp:posOffset>177574</wp:posOffset>
                  </wp:positionV>
                  <wp:extent cx="1851660" cy="847288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rice_plitka_12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905" cy="85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/>
                <w:sz w:val="22"/>
              </w:rPr>
              <w:t>Львовский камень 60мм</w:t>
            </w:r>
          </w:p>
          <w:p w14:paraId="3C44119C" w14:textId="77777777" w:rsidR="005253B8" w:rsidRPr="00E22F3D" w:rsidRDefault="005253B8" w:rsidP="00372D64">
            <w:pPr>
              <w:ind w:firstLine="0"/>
            </w:pPr>
          </w:p>
          <w:p w14:paraId="1A6467AA" w14:textId="77777777" w:rsidR="005253B8" w:rsidRPr="00E22F3D" w:rsidRDefault="005253B8" w:rsidP="00372D64">
            <w:pPr>
              <w:ind w:firstLine="0"/>
            </w:pPr>
          </w:p>
          <w:p w14:paraId="18E99E01" w14:textId="77777777" w:rsidR="005253B8" w:rsidRPr="00E22F3D" w:rsidRDefault="005253B8" w:rsidP="00372D64">
            <w:pPr>
              <w:ind w:firstLine="0"/>
            </w:pPr>
          </w:p>
          <w:p w14:paraId="555F5D82" w14:textId="77777777" w:rsidR="005253B8" w:rsidRPr="00E22F3D" w:rsidRDefault="005253B8" w:rsidP="00372D64">
            <w:pPr>
              <w:ind w:firstLine="0"/>
            </w:pPr>
          </w:p>
          <w:p w14:paraId="46933990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700" w:type="dxa"/>
          </w:tcPr>
          <w:p w14:paraId="19143463" w14:textId="77777777" w:rsidR="005253B8" w:rsidRPr="00E22F3D" w:rsidRDefault="005253B8" w:rsidP="00372D64">
            <w:pPr>
              <w:ind w:firstLine="0"/>
            </w:pPr>
            <w:r w:rsidRPr="00E22F3D">
              <w:t xml:space="preserve">Кол-во в под. – </w:t>
            </w:r>
            <w:r w:rsidRPr="00E22F3D">
              <w:rPr>
                <w:b/>
              </w:rPr>
              <w:t>15</w:t>
            </w:r>
          </w:p>
          <w:p w14:paraId="372A8319" w14:textId="77777777" w:rsidR="005253B8" w:rsidRPr="00E22F3D" w:rsidRDefault="005253B8" w:rsidP="00372D64">
            <w:pPr>
              <w:ind w:firstLine="0"/>
            </w:pPr>
            <w:r w:rsidRPr="00E22F3D">
              <w:t xml:space="preserve">Вес – </w:t>
            </w:r>
            <w:r>
              <w:rPr>
                <w:b/>
                <w:lang w:val="uk-UA"/>
              </w:rPr>
              <w:t>13</w:t>
            </w:r>
            <w:r w:rsidRPr="00E22F3D">
              <w:rPr>
                <w:b/>
              </w:rPr>
              <w:t>0 кг</w:t>
            </w:r>
          </w:p>
          <w:p w14:paraId="74F41458" w14:textId="77777777" w:rsidR="005253B8" w:rsidRPr="006B3BE7" w:rsidRDefault="005253B8" w:rsidP="00372D64">
            <w:pPr>
              <w:ind w:firstLine="0"/>
              <w:rPr>
                <w:lang w:val="uk-UA"/>
              </w:rPr>
            </w:pPr>
            <w:r w:rsidRPr="00E22F3D">
              <w:t xml:space="preserve">Цена: серый – </w:t>
            </w:r>
            <w:r w:rsidRPr="006B3BE7">
              <w:rPr>
                <w:b/>
                <w:bCs/>
                <w:lang w:val="uk-UA"/>
              </w:rPr>
              <w:t>130,00</w:t>
            </w:r>
          </w:p>
          <w:p w14:paraId="52BD71FF" w14:textId="77777777" w:rsidR="005253B8" w:rsidRPr="006B3BE7" w:rsidRDefault="005253B8" w:rsidP="00372D64">
            <w:pPr>
              <w:ind w:firstLine="0"/>
              <w:rPr>
                <w:lang w:val="uk-UA"/>
              </w:rPr>
            </w:pPr>
            <w:r w:rsidRPr="00E22F3D">
              <w:t xml:space="preserve">         цветной – </w:t>
            </w:r>
            <w:r w:rsidRPr="006B3BE7">
              <w:rPr>
                <w:b/>
                <w:bCs/>
                <w:lang w:val="uk-UA"/>
              </w:rPr>
              <w:t>425,00</w:t>
            </w:r>
          </w:p>
          <w:p w14:paraId="48CB318E" w14:textId="77777777" w:rsidR="005253B8" w:rsidRPr="00E22F3D" w:rsidRDefault="005253B8" w:rsidP="00372D64">
            <w:pPr>
              <w:ind w:firstLine="0"/>
            </w:pPr>
          </w:p>
        </w:tc>
      </w:tr>
      <w:tr w:rsidR="005253B8" w:rsidRPr="00E22F3D" w14:paraId="4FA1E6AE" w14:textId="77777777" w:rsidTr="00372D64">
        <w:tc>
          <w:tcPr>
            <w:tcW w:w="2775" w:type="dxa"/>
          </w:tcPr>
          <w:p w14:paraId="43CE9E5C" w14:textId="77777777" w:rsidR="005253B8" w:rsidRPr="00E22F3D" w:rsidRDefault="005253B8" w:rsidP="00372D64">
            <w:pPr>
              <w:ind w:firstLine="0"/>
            </w:pPr>
            <w:r w:rsidRPr="00E22F3D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0BE32C51" wp14:editId="2527E8EF">
                  <wp:simplePos x="0" y="0"/>
                  <wp:positionH relativeFrom="column">
                    <wp:posOffset>-112726</wp:posOffset>
                  </wp:positionH>
                  <wp:positionV relativeFrom="paragraph">
                    <wp:posOffset>199031</wp:posOffset>
                  </wp:positionV>
                  <wp:extent cx="1819141" cy="854710"/>
                  <wp:effectExtent l="0" t="0" r="0" b="254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rice_plitka_13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41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/>
              </w:rPr>
              <w:t>Австрийский камень</w:t>
            </w:r>
          </w:p>
        </w:tc>
        <w:tc>
          <w:tcPr>
            <w:tcW w:w="2749" w:type="dxa"/>
          </w:tcPr>
          <w:p w14:paraId="689E1552" w14:textId="77777777" w:rsidR="005253B8" w:rsidRPr="00E22F3D" w:rsidRDefault="005253B8" w:rsidP="00372D64">
            <w:pPr>
              <w:ind w:firstLine="0"/>
            </w:pPr>
            <w:r w:rsidRPr="00E22F3D"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071FD392" wp14:editId="6B044B19">
                  <wp:simplePos x="0" y="0"/>
                  <wp:positionH relativeFrom="column">
                    <wp:posOffset>1663199</wp:posOffset>
                  </wp:positionH>
                  <wp:positionV relativeFrom="paragraph">
                    <wp:posOffset>205105</wp:posOffset>
                  </wp:positionV>
                  <wp:extent cx="1802765" cy="854710"/>
                  <wp:effectExtent l="0" t="0" r="0" b="254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rice_plitka_14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65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t xml:space="preserve">Кол-во в под. – </w:t>
            </w:r>
            <w:r w:rsidRPr="00E22F3D">
              <w:rPr>
                <w:b/>
              </w:rPr>
              <w:t>20</w:t>
            </w:r>
          </w:p>
          <w:p w14:paraId="13A4EC31" w14:textId="77777777" w:rsidR="005253B8" w:rsidRPr="00E22F3D" w:rsidRDefault="005253B8" w:rsidP="00372D64">
            <w:pPr>
              <w:ind w:firstLine="0"/>
            </w:pPr>
            <w:r w:rsidRPr="00E22F3D">
              <w:t xml:space="preserve">Вес – </w:t>
            </w:r>
            <w:r w:rsidRPr="00E22F3D">
              <w:rPr>
                <w:b/>
              </w:rPr>
              <w:t>90 кг</w:t>
            </w:r>
          </w:p>
          <w:p w14:paraId="3905E1E0" w14:textId="77777777" w:rsidR="005253B8" w:rsidRPr="00E22F3D" w:rsidRDefault="005253B8" w:rsidP="00372D64">
            <w:pPr>
              <w:ind w:firstLine="0"/>
            </w:pPr>
            <w:r w:rsidRPr="00E22F3D">
              <w:t xml:space="preserve">Цена: серый – </w:t>
            </w:r>
            <w:r w:rsidRPr="008E2D7B">
              <w:rPr>
                <w:b/>
                <w:bCs/>
                <w:lang w:val="uk-UA"/>
              </w:rPr>
              <w:t>395,00</w:t>
            </w:r>
          </w:p>
          <w:p w14:paraId="31B7328E" w14:textId="77777777" w:rsidR="005253B8" w:rsidRPr="00E22F3D" w:rsidRDefault="005253B8" w:rsidP="00372D64">
            <w:pPr>
              <w:ind w:firstLine="0"/>
            </w:pPr>
            <w:r w:rsidRPr="00E22F3D">
              <w:t xml:space="preserve">         цветной –</w:t>
            </w:r>
            <w:r>
              <w:rPr>
                <w:b/>
                <w:bCs/>
                <w:lang w:val="uk-UA"/>
              </w:rPr>
              <w:t>425</w:t>
            </w:r>
            <w:r w:rsidRPr="008E2D7B">
              <w:rPr>
                <w:b/>
                <w:bCs/>
                <w:lang w:val="uk-UA"/>
              </w:rPr>
              <w:t>,00</w:t>
            </w:r>
          </w:p>
          <w:p w14:paraId="5C1B45CE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835" w:type="dxa"/>
          </w:tcPr>
          <w:p w14:paraId="1D51CFF9" w14:textId="77777777" w:rsidR="005253B8" w:rsidRPr="00E22F3D" w:rsidRDefault="005253B8" w:rsidP="00372D64">
            <w:pPr>
              <w:ind w:firstLine="0"/>
              <w:rPr>
                <w:b/>
              </w:rPr>
            </w:pPr>
            <w:r w:rsidRPr="00E22F3D">
              <w:rPr>
                <w:b/>
              </w:rPr>
              <w:t>Кирпич 60мм</w:t>
            </w:r>
          </w:p>
          <w:p w14:paraId="66A438A7" w14:textId="77777777" w:rsidR="005253B8" w:rsidRPr="00E22F3D" w:rsidRDefault="005253B8" w:rsidP="00372D64">
            <w:pPr>
              <w:ind w:firstLine="0"/>
              <w:rPr>
                <w:b/>
              </w:rPr>
            </w:pPr>
          </w:p>
          <w:p w14:paraId="451E5D86" w14:textId="77777777" w:rsidR="005253B8" w:rsidRPr="00E22F3D" w:rsidRDefault="005253B8" w:rsidP="00372D64">
            <w:pPr>
              <w:ind w:firstLine="0"/>
              <w:rPr>
                <w:b/>
              </w:rPr>
            </w:pPr>
          </w:p>
          <w:p w14:paraId="38F6A503" w14:textId="77777777" w:rsidR="005253B8" w:rsidRPr="00E22F3D" w:rsidRDefault="005253B8" w:rsidP="00372D64">
            <w:pPr>
              <w:ind w:firstLine="0"/>
              <w:rPr>
                <w:b/>
              </w:rPr>
            </w:pPr>
          </w:p>
          <w:p w14:paraId="69253AEE" w14:textId="77777777" w:rsidR="005253B8" w:rsidRPr="00E22F3D" w:rsidRDefault="005253B8" w:rsidP="00372D64">
            <w:pPr>
              <w:ind w:firstLine="0"/>
              <w:rPr>
                <w:b/>
              </w:rPr>
            </w:pPr>
          </w:p>
          <w:p w14:paraId="5452AA4E" w14:textId="77777777" w:rsidR="005253B8" w:rsidRPr="00E22F3D" w:rsidRDefault="005253B8" w:rsidP="00372D64">
            <w:pPr>
              <w:ind w:firstLine="0"/>
            </w:pPr>
          </w:p>
        </w:tc>
        <w:tc>
          <w:tcPr>
            <w:tcW w:w="2700" w:type="dxa"/>
          </w:tcPr>
          <w:p w14:paraId="025C571E" w14:textId="77777777" w:rsidR="005253B8" w:rsidRPr="00E22F3D" w:rsidRDefault="005253B8" w:rsidP="00372D64">
            <w:pPr>
              <w:ind w:firstLine="0"/>
            </w:pPr>
            <w:r w:rsidRPr="00E22F3D">
              <w:t xml:space="preserve">Кол-во в под. – </w:t>
            </w:r>
            <w:r w:rsidRPr="00E22F3D">
              <w:rPr>
                <w:b/>
              </w:rPr>
              <w:t>15</w:t>
            </w:r>
          </w:p>
          <w:p w14:paraId="2B86D924" w14:textId="77777777" w:rsidR="005253B8" w:rsidRPr="00E22F3D" w:rsidRDefault="005253B8" w:rsidP="00372D64">
            <w:pPr>
              <w:ind w:firstLine="0"/>
            </w:pPr>
            <w:r w:rsidRPr="00E22F3D">
              <w:t xml:space="preserve">Вес – </w:t>
            </w:r>
            <w:r w:rsidRPr="00E22F3D">
              <w:rPr>
                <w:b/>
              </w:rPr>
              <w:t>90 кг</w:t>
            </w:r>
          </w:p>
          <w:p w14:paraId="6F44F93E" w14:textId="77777777" w:rsidR="005253B8" w:rsidRPr="00E22F3D" w:rsidRDefault="005253B8" w:rsidP="00372D64">
            <w:pPr>
              <w:ind w:firstLine="0"/>
            </w:pPr>
            <w:r w:rsidRPr="00E22F3D">
              <w:t xml:space="preserve">Цена: серый – </w:t>
            </w:r>
            <w:r w:rsidRPr="008E2D7B">
              <w:rPr>
                <w:b/>
                <w:bCs/>
                <w:lang w:val="uk-UA"/>
              </w:rPr>
              <w:t>395,00</w:t>
            </w:r>
            <w:r w:rsidRPr="00E22F3D">
              <w:rPr>
                <w:b/>
              </w:rPr>
              <w:t>,00</w:t>
            </w:r>
          </w:p>
          <w:p w14:paraId="441AB516" w14:textId="77777777" w:rsidR="005253B8" w:rsidRPr="00E22F3D" w:rsidRDefault="005253B8" w:rsidP="00372D64">
            <w:pPr>
              <w:ind w:firstLine="0"/>
            </w:pPr>
            <w:r w:rsidRPr="00E22F3D">
              <w:t xml:space="preserve">         цветной –</w:t>
            </w:r>
            <w:r>
              <w:rPr>
                <w:b/>
                <w:bCs/>
                <w:lang w:val="uk-UA"/>
              </w:rPr>
              <w:t>425</w:t>
            </w:r>
            <w:r w:rsidRPr="00E22F3D">
              <w:rPr>
                <w:b/>
              </w:rPr>
              <w:t>,00</w:t>
            </w:r>
          </w:p>
        </w:tc>
      </w:tr>
    </w:tbl>
    <w:p w14:paraId="587A853F" w14:textId="77777777" w:rsidR="005253B8" w:rsidRPr="00E22F3D" w:rsidRDefault="005253B8" w:rsidP="005253B8">
      <w:pPr>
        <w:rPr>
          <w:sz w:val="16"/>
          <w:lang w:eastAsia="ru-RU"/>
        </w:rPr>
      </w:pPr>
    </w:p>
    <w:tbl>
      <w:tblPr>
        <w:tblStyle w:val="-4411"/>
        <w:tblW w:w="0" w:type="auto"/>
        <w:tblInd w:w="127" w:type="dxa"/>
        <w:tblLook w:val="04A0" w:firstRow="1" w:lastRow="0" w:firstColumn="1" w:lastColumn="0" w:noHBand="0" w:noVBand="1"/>
      </w:tblPr>
      <w:tblGrid>
        <w:gridCol w:w="4248"/>
        <w:gridCol w:w="2268"/>
        <w:gridCol w:w="1559"/>
        <w:gridCol w:w="1559"/>
        <w:gridCol w:w="1134"/>
      </w:tblGrid>
      <w:tr w:rsidR="005253B8" w:rsidRPr="00E22F3D" w14:paraId="258F7BB8" w14:textId="77777777" w:rsidTr="00372D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FFFFFF" w:themeColor="background1"/>
            </w:tcBorders>
          </w:tcPr>
          <w:p w14:paraId="6F569607" w14:textId="77777777" w:rsidR="005253B8" w:rsidRPr="00E22F3D" w:rsidRDefault="005253B8" w:rsidP="00372D64">
            <w:pPr>
              <w:ind w:firstLine="0"/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E22F3D">
              <w:rPr>
                <w:b w:val="0"/>
                <w:bCs w:val="0"/>
                <w:color w:val="auto"/>
                <w:sz w:val="20"/>
                <w:szCs w:val="20"/>
              </w:rPr>
              <w:t>название</w:t>
            </w:r>
          </w:p>
        </w:tc>
        <w:tc>
          <w:tcPr>
            <w:tcW w:w="2268" w:type="dxa"/>
            <w:tcBorders>
              <w:top w:val="double" w:sz="4" w:space="0" w:color="8064A2" w:themeColor="accent4"/>
              <w:left w:val="double" w:sz="4" w:space="0" w:color="FFFFFF" w:themeColor="background1"/>
              <w:right w:val="double" w:sz="4" w:space="0" w:color="FFFFFF" w:themeColor="background1"/>
            </w:tcBorders>
          </w:tcPr>
          <w:p w14:paraId="67C68A12" w14:textId="77777777" w:rsidR="005253B8" w:rsidRPr="00E22F3D" w:rsidRDefault="005253B8" w:rsidP="00372D6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E22F3D">
              <w:rPr>
                <w:b w:val="0"/>
                <w:bCs w:val="0"/>
                <w:color w:val="auto"/>
                <w:sz w:val="20"/>
                <w:szCs w:val="20"/>
              </w:rPr>
              <w:t>размер, мм</w:t>
            </w:r>
          </w:p>
        </w:tc>
        <w:tc>
          <w:tcPr>
            <w:tcW w:w="1559" w:type="dxa"/>
            <w:tcBorders>
              <w:top w:val="double" w:sz="4" w:space="0" w:color="8064A2" w:themeColor="accent4"/>
              <w:left w:val="double" w:sz="4" w:space="0" w:color="FFFFFF" w:themeColor="background1"/>
              <w:right w:val="double" w:sz="4" w:space="0" w:color="FFFFFF" w:themeColor="background1"/>
            </w:tcBorders>
          </w:tcPr>
          <w:p w14:paraId="46ABB45F" w14:textId="77777777" w:rsidR="005253B8" w:rsidRPr="00E22F3D" w:rsidRDefault="005253B8" w:rsidP="00372D6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E22F3D">
              <w:rPr>
                <w:b w:val="0"/>
                <w:bCs w:val="0"/>
                <w:color w:val="auto"/>
                <w:sz w:val="20"/>
                <w:szCs w:val="20"/>
              </w:rPr>
              <w:t>вес, кг</w:t>
            </w:r>
          </w:p>
        </w:tc>
        <w:tc>
          <w:tcPr>
            <w:tcW w:w="1559" w:type="dxa"/>
            <w:tcBorders>
              <w:top w:val="double" w:sz="4" w:space="0" w:color="8064A2" w:themeColor="accent4"/>
              <w:left w:val="double" w:sz="4" w:space="0" w:color="FFFFFF" w:themeColor="background1"/>
              <w:right w:val="double" w:sz="4" w:space="0" w:color="FFFFFF" w:themeColor="background1"/>
            </w:tcBorders>
          </w:tcPr>
          <w:p w14:paraId="44338690" w14:textId="77777777" w:rsidR="005253B8" w:rsidRPr="00E22F3D" w:rsidRDefault="005253B8" w:rsidP="00372D6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E22F3D">
              <w:rPr>
                <w:b w:val="0"/>
                <w:bCs w:val="0"/>
                <w:color w:val="auto"/>
                <w:sz w:val="20"/>
                <w:szCs w:val="20"/>
              </w:rPr>
              <w:t>цвет</w:t>
            </w:r>
          </w:p>
        </w:tc>
        <w:tc>
          <w:tcPr>
            <w:tcW w:w="1134" w:type="dxa"/>
            <w:tcBorders>
              <w:top w:val="double" w:sz="4" w:space="0" w:color="8064A2" w:themeColor="accent4"/>
              <w:left w:val="double" w:sz="4" w:space="0" w:color="FFFFFF" w:themeColor="background1"/>
              <w:right w:val="double" w:sz="4" w:space="0" w:color="8064A2" w:themeColor="accent4"/>
            </w:tcBorders>
          </w:tcPr>
          <w:p w14:paraId="07BE2B4A" w14:textId="77777777" w:rsidR="005253B8" w:rsidRPr="00E22F3D" w:rsidRDefault="005253B8" w:rsidP="00372D64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E22F3D">
              <w:rPr>
                <w:b w:val="0"/>
                <w:bCs w:val="0"/>
                <w:color w:val="auto"/>
                <w:sz w:val="20"/>
                <w:szCs w:val="20"/>
              </w:rPr>
              <w:t>цена</w:t>
            </w:r>
          </w:p>
        </w:tc>
      </w:tr>
      <w:tr w:rsidR="005253B8" w:rsidRPr="00E22F3D" w14:paraId="253E8953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5"/>
            <w:tcBorders>
              <w:left w:val="double" w:sz="4" w:space="0" w:color="8064A2" w:themeColor="accent4"/>
              <w:right w:val="double" w:sz="4" w:space="0" w:color="8064A2" w:themeColor="accent4"/>
            </w:tcBorders>
            <w:shd w:val="clear" w:color="auto" w:fill="FFFF00"/>
          </w:tcPr>
          <w:p w14:paraId="0C8A006A" w14:textId="77777777" w:rsidR="005253B8" w:rsidRPr="00E22F3D" w:rsidRDefault="005253B8" w:rsidP="00372D64">
            <w:pPr>
              <w:ind w:firstLine="0"/>
              <w:jc w:val="center"/>
              <w:rPr>
                <w:b w:val="0"/>
                <w:bCs w:val="0"/>
              </w:rPr>
            </w:pPr>
            <w:r w:rsidRPr="00E22F3D">
              <w:rPr>
                <w:b w:val="0"/>
                <w:bCs w:val="0"/>
                <w:sz w:val="32"/>
              </w:rPr>
              <w:t>Шлакоблок, блок колотый рваный</w:t>
            </w:r>
          </w:p>
        </w:tc>
      </w:tr>
      <w:tr w:rsidR="005253B8" w:rsidRPr="00E22F3D" w14:paraId="240593C1" w14:textId="77777777" w:rsidTr="00372D64">
        <w:trPr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</w:tcBorders>
          </w:tcPr>
          <w:p w14:paraId="6B26EC13" w14:textId="77777777" w:rsidR="005253B8" w:rsidRPr="00E22F3D" w:rsidRDefault="005253B8" w:rsidP="00372D64">
            <w:pPr>
              <w:ind w:firstLine="0"/>
              <w:jc w:val="left"/>
              <w:rPr>
                <w:b w:val="0"/>
                <w:bCs w:val="0"/>
              </w:rPr>
            </w:pPr>
            <w:r w:rsidRPr="00E22F3D">
              <w:rPr>
                <w:noProof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5B1EE109" wp14:editId="4AABF102">
                  <wp:simplePos x="0" y="0"/>
                  <wp:positionH relativeFrom="column">
                    <wp:posOffset>1248685</wp:posOffset>
                  </wp:positionH>
                  <wp:positionV relativeFrom="paragraph">
                    <wp:posOffset>32506</wp:posOffset>
                  </wp:positionV>
                  <wp:extent cx="1316355" cy="838686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rice_foto1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752" cy="841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 w:val="0"/>
                <w:bCs w:val="0"/>
              </w:rPr>
              <w:t>Шлакоблок</w:t>
            </w:r>
          </w:p>
        </w:tc>
        <w:tc>
          <w:tcPr>
            <w:tcW w:w="2268" w:type="dxa"/>
            <w:vAlign w:val="center"/>
          </w:tcPr>
          <w:p w14:paraId="4F3B7436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390x190x190</w:t>
            </w:r>
          </w:p>
        </w:tc>
        <w:tc>
          <w:tcPr>
            <w:tcW w:w="1559" w:type="dxa"/>
            <w:vAlign w:val="center"/>
          </w:tcPr>
          <w:p w14:paraId="36E61741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22,5</w:t>
            </w:r>
          </w:p>
        </w:tc>
        <w:tc>
          <w:tcPr>
            <w:tcW w:w="1559" w:type="dxa"/>
            <w:vAlign w:val="center"/>
          </w:tcPr>
          <w:p w14:paraId="3416F813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серый</w:t>
            </w:r>
          </w:p>
        </w:tc>
        <w:tc>
          <w:tcPr>
            <w:tcW w:w="1134" w:type="dxa"/>
            <w:tcBorders>
              <w:right w:val="double" w:sz="4" w:space="0" w:color="8064A2" w:themeColor="accent4"/>
            </w:tcBorders>
            <w:vAlign w:val="center"/>
          </w:tcPr>
          <w:p w14:paraId="7037B41C" w14:textId="77777777" w:rsidR="005253B8" w:rsidRPr="004D5CCC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</w:t>
            </w:r>
            <w:r w:rsidRPr="004D5CCC">
              <w:rPr>
                <w:b/>
                <w:bCs/>
              </w:rPr>
              <w:t>5,00</w:t>
            </w:r>
          </w:p>
        </w:tc>
      </w:tr>
      <w:tr w:rsidR="005253B8" w:rsidRPr="00E22F3D" w14:paraId="06967238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</w:tcBorders>
          </w:tcPr>
          <w:p w14:paraId="05021714" w14:textId="77777777" w:rsidR="005253B8" w:rsidRPr="00E22F3D" w:rsidRDefault="005253B8" w:rsidP="00372D64">
            <w:pPr>
              <w:ind w:firstLine="0"/>
              <w:jc w:val="left"/>
              <w:rPr>
                <w:b w:val="0"/>
                <w:bCs w:val="0"/>
                <w:noProof/>
                <w:lang w:eastAsia="ru-RU"/>
              </w:rPr>
            </w:pPr>
            <w:r w:rsidRPr="00E22F3D"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4149B24B" wp14:editId="4349B58C">
                  <wp:simplePos x="0" y="0"/>
                  <wp:positionH relativeFrom="column">
                    <wp:posOffset>1370993</wp:posOffset>
                  </wp:positionH>
                  <wp:positionV relativeFrom="paragraph">
                    <wp:posOffset>66420</wp:posOffset>
                  </wp:positionV>
                  <wp:extent cx="1193165" cy="878204"/>
                  <wp:effectExtent l="0" t="0" r="698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rice_foto2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245" cy="88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 w:val="0"/>
                <w:bCs w:val="0"/>
                <w:noProof/>
                <w:lang w:eastAsia="ru-RU"/>
              </w:rPr>
              <w:t>Полублок</w:t>
            </w:r>
          </w:p>
        </w:tc>
        <w:tc>
          <w:tcPr>
            <w:tcW w:w="2268" w:type="dxa"/>
            <w:vAlign w:val="center"/>
          </w:tcPr>
          <w:p w14:paraId="3C3C0414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390x190x90</w:t>
            </w:r>
          </w:p>
        </w:tc>
        <w:tc>
          <w:tcPr>
            <w:tcW w:w="1559" w:type="dxa"/>
            <w:vAlign w:val="center"/>
          </w:tcPr>
          <w:p w14:paraId="65753460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8,5</w:t>
            </w:r>
          </w:p>
        </w:tc>
        <w:tc>
          <w:tcPr>
            <w:tcW w:w="1559" w:type="dxa"/>
            <w:vAlign w:val="center"/>
          </w:tcPr>
          <w:p w14:paraId="5C674128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tcBorders>
              <w:right w:val="double" w:sz="4" w:space="0" w:color="8064A2" w:themeColor="accent4"/>
            </w:tcBorders>
            <w:vAlign w:val="center"/>
          </w:tcPr>
          <w:p w14:paraId="003B8629" w14:textId="77777777" w:rsidR="005253B8" w:rsidRPr="004D5CCC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D5CCC">
              <w:rPr>
                <w:b/>
                <w:bCs/>
              </w:rPr>
              <w:t>под заказ</w:t>
            </w:r>
          </w:p>
        </w:tc>
      </w:tr>
      <w:tr w:rsidR="005253B8" w:rsidRPr="00E22F3D" w14:paraId="5AA7ED74" w14:textId="77777777" w:rsidTr="00372D64">
        <w:trPr>
          <w:trHeight w:val="1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</w:tcBorders>
          </w:tcPr>
          <w:p w14:paraId="54A87EF9" w14:textId="77777777" w:rsidR="005253B8" w:rsidRPr="00E22F3D" w:rsidRDefault="005253B8" w:rsidP="00372D64">
            <w:pPr>
              <w:ind w:firstLine="0"/>
              <w:jc w:val="left"/>
              <w:rPr>
                <w:b w:val="0"/>
                <w:bCs w:val="0"/>
                <w:noProof/>
                <w:lang w:eastAsia="ru-RU"/>
              </w:rPr>
            </w:pPr>
            <w:r w:rsidRPr="00E22F3D"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7DC68E94" wp14:editId="4558B1FC">
                  <wp:simplePos x="0" y="0"/>
                  <wp:positionH relativeFrom="column">
                    <wp:posOffset>1350950</wp:posOffset>
                  </wp:positionH>
                  <wp:positionV relativeFrom="paragraph">
                    <wp:posOffset>96188</wp:posOffset>
                  </wp:positionV>
                  <wp:extent cx="1210310" cy="771787"/>
                  <wp:effectExtent l="0" t="0" r="8890" b="952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rice_foto3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77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 w:val="0"/>
                <w:bCs w:val="0"/>
                <w:noProof/>
                <w:lang w:eastAsia="ru-RU"/>
              </w:rPr>
              <w:t>Декоративный</w:t>
            </w:r>
          </w:p>
          <w:p w14:paraId="5F1BFA3F" w14:textId="77777777" w:rsidR="005253B8" w:rsidRPr="00E22F3D" w:rsidRDefault="005253B8" w:rsidP="00372D64">
            <w:pPr>
              <w:ind w:firstLine="0"/>
              <w:jc w:val="left"/>
              <w:rPr>
                <w:b w:val="0"/>
                <w:bCs w:val="0"/>
                <w:noProof/>
                <w:lang w:eastAsia="ru-RU"/>
              </w:rPr>
            </w:pPr>
            <w:r w:rsidRPr="00E22F3D">
              <w:rPr>
                <w:b w:val="0"/>
                <w:bCs w:val="0"/>
                <w:noProof/>
                <w:lang w:eastAsia="ru-RU"/>
              </w:rPr>
              <w:t>серый</w:t>
            </w:r>
          </w:p>
        </w:tc>
        <w:tc>
          <w:tcPr>
            <w:tcW w:w="2268" w:type="dxa"/>
            <w:vAlign w:val="center"/>
          </w:tcPr>
          <w:p w14:paraId="4F5C2A23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390x190x140</w:t>
            </w:r>
          </w:p>
        </w:tc>
        <w:tc>
          <w:tcPr>
            <w:tcW w:w="1559" w:type="dxa"/>
            <w:vAlign w:val="center"/>
          </w:tcPr>
          <w:p w14:paraId="1DC96618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14</w:t>
            </w:r>
          </w:p>
        </w:tc>
        <w:tc>
          <w:tcPr>
            <w:tcW w:w="1559" w:type="dxa"/>
            <w:vAlign w:val="center"/>
          </w:tcPr>
          <w:p w14:paraId="525E7757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серый</w:t>
            </w:r>
          </w:p>
          <w:p w14:paraId="0D152F88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рваный</w:t>
            </w:r>
          </w:p>
        </w:tc>
        <w:tc>
          <w:tcPr>
            <w:tcW w:w="1134" w:type="dxa"/>
            <w:tcBorders>
              <w:right w:val="double" w:sz="4" w:space="0" w:color="8064A2" w:themeColor="accent4"/>
            </w:tcBorders>
            <w:vAlign w:val="center"/>
          </w:tcPr>
          <w:p w14:paraId="00CD2F9B" w14:textId="77777777" w:rsidR="005253B8" w:rsidRPr="004D5CCC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65</w:t>
            </w:r>
            <w:r w:rsidRPr="004D5CCC">
              <w:rPr>
                <w:b/>
                <w:bCs/>
              </w:rPr>
              <w:t>,00</w:t>
            </w:r>
          </w:p>
        </w:tc>
      </w:tr>
      <w:tr w:rsidR="005253B8" w:rsidRPr="00E22F3D" w14:paraId="57A5F1FF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</w:tcBorders>
          </w:tcPr>
          <w:p w14:paraId="774D520E" w14:textId="77777777" w:rsidR="005253B8" w:rsidRPr="00E22F3D" w:rsidRDefault="005253B8" w:rsidP="00372D64">
            <w:pPr>
              <w:ind w:firstLine="0"/>
              <w:jc w:val="left"/>
              <w:rPr>
                <w:b w:val="0"/>
                <w:bCs w:val="0"/>
                <w:noProof/>
                <w:lang w:eastAsia="ru-RU"/>
              </w:rPr>
            </w:pPr>
            <w:r w:rsidRPr="00E22F3D"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76B0F1E0" wp14:editId="7D3C1CB3">
                  <wp:simplePos x="0" y="0"/>
                  <wp:positionH relativeFrom="column">
                    <wp:posOffset>1353948</wp:posOffset>
                  </wp:positionH>
                  <wp:positionV relativeFrom="paragraph">
                    <wp:posOffset>40687</wp:posOffset>
                  </wp:positionV>
                  <wp:extent cx="1210310" cy="847288"/>
                  <wp:effectExtent l="0" t="0" r="889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rice_foto7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750" cy="87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 w:val="0"/>
                <w:bCs w:val="0"/>
                <w:noProof/>
                <w:lang w:eastAsia="ru-RU"/>
              </w:rPr>
              <w:t>Декоративный</w:t>
            </w:r>
          </w:p>
          <w:p w14:paraId="6C51E35C" w14:textId="77777777" w:rsidR="005253B8" w:rsidRPr="00E22F3D" w:rsidRDefault="005253B8" w:rsidP="00372D64">
            <w:pPr>
              <w:ind w:firstLine="0"/>
              <w:jc w:val="left"/>
              <w:rPr>
                <w:b w:val="0"/>
                <w:bCs w:val="0"/>
                <w:noProof/>
                <w:lang w:eastAsia="ru-RU"/>
              </w:rPr>
            </w:pPr>
            <w:r w:rsidRPr="00E22F3D">
              <w:rPr>
                <w:b w:val="0"/>
                <w:bCs w:val="0"/>
                <w:noProof/>
                <w:lang w:eastAsia="ru-RU"/>
              </w:rPr>
              <w:t>желтый</w:t>
            </w:r>
          </w:p>
        </w:tc>
        <w:tc>
          <w:tcPr>
            <w:tcW w:w="2268" w:type="dxa"/>
            <w:vAlign w:val="center"/>
          </w:tcPr>
          <w:p w14:paraId="1C8C3F6E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390x190x140</w:t>
            </w:r>
          </w:p>
        </w:tc>
        <w:tc>
          <w:tcPr>
            <w:tcW w:w="1559" w:type="dxa"/>
            <w:vAlign w:val="center"/>
          </w:tcPr>
          <w:p w14:paraId="4B6A0DF1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14</w:t>
            </w:r>
          </w:p>
        </w:tc>
        <w:tc>
          <w:tcPr>
            <w:tcW w:w="1559" w:type="dxa"/>
            <w:vAlign w:val="center"/>
          </w:tcPr>
          <w:p w14:paraId="3EA5AC1F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желтый</w:t>
            </w:r>
          </w:p>
          <w:p w14:paraId="74C8E55E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рваный</w:t>
            </w:r>
          </w:p>
        </w:tc>
        <w:tc>
          <w:tcPr>
            <w:tcW w:w="1134" w:type="dxa"/>
            <w:tcBorders>
              <w:right w:val="double" w:sz="4" w:space="0" w:color="8064A2" w:themeColor="accent4"/>
            </w:tcBorders>
            <w:vAlign w:val="center"/>
          </w:tcPr>
          <w:p w14:paraId="5A144B9F" w14:textId="77777777" w:rsidR="005253B8" w:rsidRPr="004D5CCC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95</w:t>
            </w:r>
            <w:r w:rsidRPr="004D5CCC">
              <w:rPr>
                <w:b/>
                <w:bCs/>
              </w:rPr>
              <w:t>,00</w:t>
            </w:r>
          </w:p>
        </w:tc>
      </w:tr>
      <w:tr w:rsidR="005253B8" w:rsidRPr="00E22F3D" w14:paraId="4EB122B8" w14:textId="77777777" w:rsidTr="00372D64">
        <w:trPr>
          <w:trHeight w:val="1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</w:tcBorders>
          </w:tcPr>
          <w:p w14:paraId="1441984F" w14:textId="77777777" w:rsidR="005253B8" w:rsidRPr="00E22F3D" w:rsidRDefault="005253B8" w:rsidP="00372D64">
            <w:pPr>
              <w:ind w:firstLine="0"/>
              <w:jc w:val="left"/>
              <w:rPr>
                <w:b w:val="0"/>
                <w:bCs w:val="0"/>
                <w:noProof/>
                <w:lang w:eastAsia="ru-RU"/>
              </w:rPr>
            </w:pPr>
            <w:r w:rsidRPr="00E22F3D"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062608D3" wp14:editId="7C2D3BA0">
                  <wp:simplePos x="0" y="0"/>
                  <wp:positionH relativeFrom="column">
                    <wp:posOffset>1353051</wp:posOffset>
                  </wp:positionH>
                  <wp:positionV relativeFrom="paragraph">
                    <wp:posOffset>67310</wp:posOffset>
                  </wp:positionV>
                  <wp:extent cx="1235710" cy="838899"/>
                  <wp:effectExtent l="0" t="0" r="254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rice_foto4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83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 w:val="0"/>
                <w:bCs w:val="0"/>
                <w:noProof/>
                <w:lang w:eastAsia="ru-RU"/>
              </w:rPr>
              <w:t>Декоративный</w:t>
            </w:r>
          </w:p>
          <w:p w14:paraId="337CCBEB" w14:textId="77777777" w:rsidR="005253B8" w:rsidRPr="00E22F3D" w:rsidRDefault="005253B8" w:rsidP="00372D64">
            <w:pPr>
              <w:ind w:firstLine="0"/>
              <w:jc w:val="left"/>
              <w:rPr>
                <w:b w:val="0"/>
                <w:bCs w:val="0"/>
                <w:noProof/>
                <w:lang w:eastAsia="ru-RU"/>
              </w:rPr>
            </w:pPr>
            <w:r w:rsidRPr="00E22F3D">
              <w:rPr>
                <w:b w:val="0"/>
                <w:bCs w:val="0"/>
                <w:noProof/>
                <w:lang w:eastAsia="ru-RU"/>
              </w:rPr>
              <w:t>черный</w:t>
            </w:r>
          </w:p>
        </w:tc>
        <w:tc>
          <w:tcPr>
            <w:tcW w:w="2268" w:type="dxa"/>
            <w:vAlign w:val="center"/>
          </w:tcPr>
          <w:p w14:paraId="55A7B935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390x190x140</w:t>
            </w:r>
          </w:p>
        </w:tc>
        <w:tc>
          <w:tcPr>
            <w:tcW w:w="1559" w:type="dxa"/>
            <w:vAlign w:val="center"/>
          </w:tcPr>
          <w:p w14:paraId="1E7900FF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14</w:t>
            </w:r>
          </w:p>
        </w:tc>
        <w:tc>
          <w:tcPr>
            <w:tcW w:w="1559" w:type="dxa"/>
            <w:vAlign w:val="center"/>
          </w:tcPr>
          <w:p w14:paraId="2327E8D7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черный</w:t>
            </w:r>
          </w:p>
          <w:p w14:paraId="4D1C4E68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рваный</w:t>
            </w:r>
          </w:p>
        </w:tc>
        <w:tc>
          <w:tcPr>
            <w:tcW w:w="1134" w:type="dxa"/>
            <w:tcBorders>
              <w:right w:val="double" w:sz="4" w:space="0" w:color="8064A2" w:themeColor="accent4"/>
            </w:tcBorders>
            <w:vAlign w:val="center"/>
          </w:tcPr>
          <w:p w14:paraId="51F8BE80" w14:textId="77777777" w:rsidR="005253B8" w:rsidRPr="004D5CCC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</w:t>
            </w:r>
            <w:r w:rsidRPr="004D5CCC">
              <w:rPr>
                <w:b/>
                <w:bCs/>
              </w:rPr>
              <w:t>5,00</w:t>
            </w:r>
          </w:p>
        </w:tc>
      </w:tr>
      <w:tr w:rsidR="005253B8" w:rsidRPr="00E22F3D" w14:paraId="7FDD5CCB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</w:tcBorders>
          </w:tcPr>
          <w:p w14:paraId="7C8DCE19" w14:textId="77777777" w:rsidR="005253B8" w:rsidRPr="00E22F3D" w:rsidRDefault="005253B8" w:rsidP="00372D64">
            <w:pPr>
              <w:ind w:firstLine="0"/>
              <w:jc w:val="left"/>
              <w:rPr>
                <w:b w:val="0"/>
                <w:bCs w:val="0"/>
                <w:noProof/>
                <w:lang w:eastAsia="ru-RU"/>
              </w:rPr>
            </w:pPr>
            <w:r w:rsidRPr="00E22F3D"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6E555312" wp14:editId="5A60D3BF">
                  <wp:simplePos x="0" y="0"/>
                  <wp:positionH relativeFrom="column">
                    <wp:posOffset>1357884</wp:posOffset>
                  </wp:positionH>
                  <wp:positionV relativeFrom="paragraph">
                    <wp:posOffset>88049</wp:posOffset>
                  </wp:positionV>
                  <wp:extent cx="1230609" cy="846895"/>
                  <wp:effectExtent l="0" t="0" r="825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rice_foto5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711" cy="85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 w:val="0"/>
                <w:bCs w:val="0"/>
                <w:noProof/>
                <w:lang w:eastAsia="ru-RU"/>
              </w:rPr>
              <w:t>Декоративный</w:t>
            </w:r>
          </w:p>
          <w:p w14:paraId="67288C71" w14:textId="77777777" w:rsidR="005253B8" w:rsidRPr="00E22F3D" w:rsidRDefault="005253B8" w:rsidP="00372D64">
            <w:pPr>
              <w:ind w:firstLine="0"/>
              <w:jc w:val="left"/>
              <w:rPr>
                <w:b w:val="0"/>
                <w:bCs w:val="0"/>
                <w:noProof/>
                <w:lang w:eastAsia="ru-RU"/>
              </w:rPr>
            </w:pPr>
            <w:r w:rsidRPr="00E22F3D">
              <w:rPr>
                <w:b w:val="0"/>
                <w:bCs w:val="0"/>
                <w:noProof/>
                <w:lang w:eastAsia="ru-RU"/>
              </w:rPr>
              <w:t>красный</w:t>
            </w:r>
          </w:p>
        </w:tc>
        <w:tc>
          <w:tcPr>
            <w:tcW w:w="2268" w:type="dxa"/>
            <w:vAlign w:val="center"/>
          </w:tcPr>
          <w:p w14:paraId="19A0B288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390x190x140</w:t>
            </w:r>
          </w:p>
        </w:tc>
        <w:tc>
          <w:tcPr>
            <w:tcW w:w="1559" w:type="dxa"/>
            <w:vAlign w:val="center"/>
          </w:tcPr>
          <w:p w14:paraId="44EDB8F6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14</w:t>
            </w:r>
          </w:p>
        </w:tc>
        <w:tc>
          <w:tcPr>
            <w:tcW w:w="1559" w:type="dxa"/>
            <w:vAlign w:val="center"/>
          </w:tcPr>
          <w:p w14:paraId="6EDD9FFD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красный</w:t>
            </w:r>
          </w:p>
          <w:p w14:paraId="474F98F5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рваный</w:t>
            </w:r>
          </w:p>
        </w:tc>
        <w:tc>
          <w:tcPr>
            <w:tcW w:w="1134" w:type="dxa"/>
            <w:tcBorders>
              <w:right w:val="double" w:sz="4" w:space="0" w:color="8064A2" w:themeColor="accent4"/>
            </w:tcBorders>
            <w:vAlign w:val="center"/>
          </w:tcPr>
          <w:p w14:paraId="53ABC625" w14:textId="77777777" w:rsidR="005253B8" w:rsidRPr="004D5CCC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</w:t>
            </w:r>
            <w:r w:rsidRPr="004D5CCC">
              <w:rPr>
                <w:b/>
                <w:bCs/>
              </w:rPr>
              <w:t>5,00</w:t>
            </w:r>
          </w:p>
        </w:tc>
      </w:tr>
      <w:tr w:rsidR="005253B8" w:rsidRPr="00E22F3D" w14:paraId="53B3A52F" w14:textId="77777777" w:rsidTr="00372D64">
        <w:trPr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left w:val="double" w:sz="4" w:space="0" w:color="8064A2" w:themeColor="accent4"/>
              <w:bottom w:val="double" w:sz="4" w:space="0" w:color="8064A2" w:themeColor="accent4"/>
            </w:tcBorders>
          </w:tcPr>
          <w:p w14:paraId="6A3DD267" w14:textId="77777777" w:rsidR="005253B8" w:rsidRPr="00E22F3D" w:rsidRDefault="005253B8" w:rsidP="00372D64">
            <w:pPr>
              <w:ind w:firstLine="0"/>
              <w:jc w:val="left"/>
              <w:rPr>
                <w:b w:val="0"/>
                <w:bCs w:val="0"/>
                <w:noProof/>
                <w:lang w:eastAsia="ru-RU"/>
              </w:rPr>
            </w:pPr>
            <w:r w:rsidRPr="00E22F3D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70880" behindDoc="0" locked="0" layoutInCell="1" allowOverlap="1" wp14:anchorId="4FA82A1E" wp14:editId="016491AD">
                  <wp:simplePos x="0" y="0"/>
                  <wp:positionH relativeFrom="column">
                    <wp:posOffset>1370726</wp:posOffset>
                  </wp:positionH>
                  <wp:positionV relativeFrom="paragraph">
                    <wp:posOffset>48813</wp:posOffset>
                  </wp:positionV>
                  <wp:extent cx="1218440" cy="897255"/>
                  <wp:effectExtent l="0" t="0" r="127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rice_foto6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929" cy="90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22F3D">
              <w:rPr>
                <w:b w:val="0"/>
                <w:bCs w:val="0"/>
                <w:noProof/>
                <w:lang w:eastAsia="ru-RU"/>
              </w:rPr>
              <w:t>Декоративный</w:t>
            </w:r>
          </w:p>
          <w:p w14:paraId="60BDA098" w14:textId="77777777" w:rsidR="005253B8" w:rsidRPr="00E22F3D" w:rsidRDefault="005253B8" w:rsidP="00372D64">
            <w:pPr>
              <w:ind w:firstLine="0"/>
              <w:jc w:val="left"/>
              <w:rPr>
                <w:b w:val="0"/>
                <w:bCs w:val="0"/>
                <w:noProof/>
                <w:lang w:eastAsia="ru-RU"/>
              </w:rPr>
            </w:pPr>
            <w:r w:rsidRPr="00E22F3D">
              <w:rPr>
                <w:b w:val="0"/>
                <w:bCs w:val="0"/>
                <w:noProof/>
                <w:lang w:eastAsia="ru-RU"/>
              </w:rPr>
              <w:t>коричневый</w:t>
            </w:r>
          </w:p>
        </w:tc>
        <w:tc>
          <w:tcPr>
            <w:tcW w:w="2268" w:type="dxa"/>
            <w:tcBorders>
              <w:bottom w:val="double" w:sz="4" w:space="0" w:color="8064A2" w:themeColor="accent4"/>
            </w:tcBorders>
            <w:vAlign w:val="center"/>
          </w:tcPr>
          <w:p w14:paraId="65C6C5A0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390x190x140</w:t>
            </w:r>
          </w:p>
        </w:tc>
        <w:tc>
          <w:tcPr>
            <w:tcW w:w="1559" w:type="dxa"/>
            <w:tcBorders>
              <w:bottom w:val="double" w:sz="4" w:space="0" w:color="8064A2" w:themeColor="accent4"/>
            </w:tcBorders>
            <w:vAlign w:val="center"/>
          </w:tcPr>
          <w:p w14:paraId="1598863C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14</w:t>
            </w:r>
          </w:p>
        </w:tc>
        <w:tc>
          <w:tcPr>
            <w:tcW w:w="1559" w:type="dxa"/>
            <w:tcBorders>
              <w:bottom w:val="double" w:sz="4" w:space="0" w:color="8064A2" w:themeColor="accent4"/>
            </w:tcBorders>
            <w:vAlign w:val="center"/>
          </w:tcPr>
          <w:p w14:paraId="17626FFC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коричневый</w:t>
            </w:r>
          </w:p>
          <w:p w14:paraId="366ED543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22F3D">
              <w:t>рваный</w:t>
            </w:r>
          </w:p>
        </w:tc>
        <w:tc>
          <w:tcPr>
            <w:tcW w:w="1134" w:type="dxa"/>
            <w:tcBorders>
              <w:bottom w:val="double" w:sz="4" w:space="0" w:color="8064A2" w:themeColor="accent4"/>
              <w:right w:val="double" w:sz="4" w:space="0" w:color="8064A2" w:themeColor="accent4"/>
            </w:tcBorders>
            <w:vAlign w:val="center"/>
          </w:tcPr>
          <w:p w14:paraId="54F84674" w14:textId="77777777" w:rsidR="005253B8" w:rsidRPr="004D5CCC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</w:t>
            </w:r>
            <w:r w:rsidRPr="004D5CCC">
              <w:rPr>
                <w:b/>
                <w:bCs/>
              </w:rPr>
              <w:t>5,00</w:t>
            </w:r>
          </w:p>
        </w:tc>
      </w:tr>
    </w:tbl>
    <w:p w14:paraId="2DD4DC22" w14:textId="77777777" w:rsidR="005253B8" w:rsidRPr="00E22F3D" w:rsidRDefault="005253B8" w:rsidP="005253B8">
      <w:pPr>
        <w:rPr>
          <w:sz w:val="16"/>
          <w:szCs w:val="16"/>
          <w:lang w:val="en-US"/>
        </w:rPr>
      </w:pPr>
    </w:p>
    <w:tbl>
      <w:tblPr>
        <w:tblStyle w:val="-431"/>
        <w:tblW w:w="10780" w:type="dxa"/>
        <w:tblInd w:w="137" w:type="dxa"/>
        <w:tblLook w:val="04A0" w:firstRow="1" w:lastRow="0" w:firstColumn="1" w:lastColumn="0" w:noHBand="0" w:noVBand="1"/>
      </w:tblPr>
      <w:tblGrid>
        <w:gridCol w:w="2969"/>
        <w:gridCol w:w="946"/>
        <w:gridCol w:w="1330"/>
        <w:gridCol w:w="1275"/>
        <w:gridCol w:w="1418"/>
        <w:gridCol w:w="1367"/>
        <w:gridCol w:w="1475"/>
      </w:tblGrid>
      <w:tr w:rsidR="005253B8" w:rsidRPr="00E22F3D" w14:paraId="60489886" w14:textId="77777777" w:rsidTr="00372D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0" w:type="dxa"/>
            <w:gridSpan w:val="7"/>
            <w:tcBorders>
              <w:left w:val="double" w:sz="4" w:space="0" w:color="9BBB59" w:themeColor="accent3"/>
              <w:right w:val="double" w:sz="4" w:space="0" w:color="9BBB59" w:themeColor="accent3"/>
            </w:tcBorders>
          </w:tcPr>
          <w:p w14:paraId="5A0DD8F2" w14:textId="77777777" w:rsidR="005253B8" w:rsidRPr="00E22F3D" w:rsidRDefault="005253B8" w:rsidP="00372D64">
            <w:pPr>
              <w:ind w:firstLine="0"/>
              <w:jc w:val="center"/>
              <w:rPr>
                <w:bCs w:val="0"/>
                <w:color w:val="auto"/>
              </w:rPr>
            </w:pPr>
            <w:r w:rsidRPr="00E22F3D">
              <w:rPr>
                <w:b w:val="0"/>
                <w:bCs w:val="0"/>
                <w:color w:val="auto"/>
              </w:rPr>
              <w:t xml:space="preserve">Кирпич облицовочный колотый рваный </w:t>
            </w:r>
          </w:p>
        </w:tc>
      </w:tr>
      <w:tr w:rsidR="005253B8" w:rsidRPr="00E22F3D" w14:paraId="15B658FF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vMerge w:val="restart"/>
            <w:tcBorders>
              <w:left w:val="double" w:sz="4" w:space="0" w:color="9BBB59" w:themeColor="accent3"/>
            </w:tcBorders>
            <w:vAlign w:val="center"/>
          </w:tcPr>
          <w:p w14:paraId="5C103A00" w14:textId="77777777" w:rsidR="005253B8" w:rsidRPr="00E22F3D" w:rsidRDefault="005253B8" w:rsidP="00372D64">
            <w:pPr>
              <w:ind w:firstLine="0"/>
              <w:jc w:val="center"/>
              <w:rPr>
                <w:b w:val="0"/>
                <w:bCs w:val="0"/>
                <w:sz w:val="20"/>
                <w:szCs w:val="20"/>
              </w:rPr>
            </w:pPr>
            <w:r w:rsidRPr="00E22F3D">
              <w:rPr>
                <w:b w:val="0"/>
                <w:bCs w:val="0"/>
                <w:sz w:val="20"/>
                <w:szCs w:val="20"/>
              </w:rPr>
              <w:t>размер, мм</w:t>
            </w:r>
          </w:p>
        </w:tc>
        <w:tc>
          <w:tcPr>
            <w:tcW w:w="946" w:type="dxa"/>
            <w:vMerge w:val="restart"/>
            <w:vAlign w:val="center"/>
          </w:tcPr>
          <w:p w14:paraId="758DEC5C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22F3D">
              <w:rPr>
                <w:sz w:val="20"/>
                <w:szCs w:val="20"/>
              </w:rPr>
              <w:t>вес, кг</w:t>
            </w:r>
          </w:p>
        </w:tc>
        <w:tc>
          <w:tcPr>
            <w:tcW w:w="6865" w:type="dxa"/>
            <w:gridSpan w:val="5"/>
            <w:tcBorders>
              <w:right w:val="double" w:sz="4" w:space="0" w:color="9BBB59" w:themeColor="accent3"/>
            </w:tcBorders>
          </w:tcPr>
          <w:p w14:paraId="60B187DF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22F3D">
              <w:rPr>
                <w:sz w:val="20"/>
                <w:szCs w:val="20"/>
              </w:rPr>
              <w:t>цена</w:t>
            </w:r>
          </w:p>
        </w:tc>
      </w:tr>
      <w:tr w:rsidR="005253B8" w:rsidRPr="00E22F3D" w14:paraId="2E254FBC" w14:textId="77777777" w:rsidTr="00372D64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vMerge/>
            <w:tcBorders>
              <w:left w:val="double" w:sz="4" w:space="0" w:color="9BBB59" w:themeColor="accent3"/>
            </w:tcBorders>
          </w:tcPr>
          <w:p w14:paraId="0F80E018" w14:textId="77777777" w:rsidR="005253B8" w:rsidRPr="00E22F3D" w:rsidRDefault="005253B8" w:rsidP="00372D64">
            <w:pPr>
              <w:ind w:firstLine="0"/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46" w:type="dxa"/>
            <w:vMerge/>
          </w:tcPr>
          <w:p w14:paraId="5E21A7B3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30" w:type="dxa"/>
          </w:tcPr>
          <w:p w14:paraId="4C2B5398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22F3D">
              <w:rPr>
                <w:sz w:val="20"/>
                <w:szCs w:val="20"/>
              </w:rPr>
              <w:t>серый</w:t>
            </w:r>
          </w:p>
        </w:tc>
        <w:tc>
          <w:tcPr>
            <w:tcW w:w="1275" w:type="dxa"/>
          </w:tcPr>
          <w:p w14:paraId="3532D8B1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22F3D">
              <w:rPr>
                <w:sz w:val="20"/>
                <w:szCs w:val="20"/>
              </w:rPr>
              <w:t>черный</w:t>
            </w:r>
          </w:p>
        </w:tc>
        <w:tc>
          <w:tcPr>
            <w:tcW w:w="1418" w:type="dxa"/>
          </w:tcPr>
          <w:p w14:paraId="7AAFDC68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22F3D">
              <w:rPr>
                <w:sz w:val="20"/>
                <w:szCs w:val="20"/>
              </w:rPr>
              <w:t>желтый</w:t>
            </w:r>
          </w:p>
        </w:tc>
        <w:tc>
          <w:tcPr>
            <w:tcW w:w="1367" w:type="dxa"/>
          </w:tcPr>
          <w:p w14:paraId="47A78761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22F3D">
              <w:rPr>
                <w:sz w:val="20"/>
                <w:szCs w:val="20"/>
              </w:rPr>
              <w:t>красный</w:t>
            </w:r>
          </w:p>
        </w:tc>
        <w:tc>
          <w:tcPr>
            <w:tcW w:w="1475" w:type="dxa"/>
            <w:tcBorders>
              <w:right w:val="double" w:sz="4" w:space="0" w:color="9BBB59" w:themeColor="accent3"/>
            </w:tcBorders>
          </w:tcPr>
          <w:p w14:paraId="010168FD" w14:textId="77777777" w:rsidR="005253B8" w:rsidRPr="00E22F3D" w:rsidRDefault="005253B8" w:rsidP="00372D6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22F3D">
              <w:t>коричневый</w:t>
            </w:r>
          </w:p>
        </w:tc>
      </w:tr>
      <w:tr w:rsidR="005253B8" w:rsidRPr="00E22F3D" w14:paraId="59D2DB82" w14:textId="77777777" w:rsidTr="00372D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9" w:type="dxa"/>
            <w:tcBorders>
              <w:left w:val="double" w:sz="4" w:space="0" w:color="9BBB59" w:themeColor="accent3"/>
              <w:bottom w:val="double" w:sz="4" w:space="0" w:color="9BBB59" w:themeColor="accent3"/>
            </w:tcBorders>
          </w:tcPr>
          <w:p w14:paraId="68709E03" w14:textId="77777777" w:rsidR="005253B8" w:rsidRPr="00E22F3D" w:rsidRDefault="005253B8" w:rsidP="00372D64">
            <w:pPr>
              <w:ind w:firstLine="0"/>
              <w:jc w:val="center"/>
              <w:rPr>
                <w:b w:val="0"/>
                <w:bCs w:val="0"/>
              </w:rPr>
            </w:pPr>
            <w:r w:rsidRPr="00E22F3D"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0A3545FC" wp14:editId="38CA8780">
                  <wp:simplePos x="0" y="0"/>
                  <wp:positionH relativeFrom="column">
                    <wp:posOffset>43981</wp:posOffset>
                  </wp:positionH>
                  <wp:positionV relativeFrom="paragraph">
                    <wp:posOffset>276</wp:posOffset>
                  </wp:positionV>
                  <wp:extent cx="1598212" cy="930251"/>
                  <wp:effectExtent l="0" t="0" r="2540" b="381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rice_blok_1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14" cy="941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2F3D">
              <w:rPr>
                <w:b w:val="0"/>
                <w:bCs w:val="0"/>
              </w:rPr>
              <w:t>Шлакоблок</w:t>
            </w:r>
          </w:p>
          <w:p w14:paraId="436ABFB4" w14:textId="77777777" w:rsidR="005253B8" w:rsidRPr="00E22F3D" w:rsidRDefault="005253B8" w:rsidP="00372D64">
            <w:pPr>
              <w:ind w:firstLine="0"/>
              <w:jc w:val="center"/>
              <w:rPr>
                <w:b w:val="0"/>
                <w:bCs w:val="0"/>
              </w:rPr>
            </w:pPr>
          </w:p>
          <w:p w14:paraId="7149400B" w14:textId="77777777" w:rsidR="005253B8" w:rsidRPr="00E22F3D" w:rsidRDefault="005253B8" w:rsidP="00372D64">
            <w:pPr>
              <w:ind w:firstLine="0"/>
              <w:jc w:val="center"/>
              <w:rPr>
                <w:b w:val="0"/>
                <w:bCs w:val="0"/>
              </w:rPr>
            </w:pPr>
          </w:p>
          <w:p w14:paraId="222AD62A" w14:textId="77777777" w:rsidR="005253B8" w:rsidRPr="00E22F3D" w:rsidRDefault="005253B8" w:rsidP="00372D64">
            <w:pPr>
              <w:ind w:firstLine="0"/>
              <w:jc w:val="center"/>
              <w:rPr>
                <w:b w:val="0"/>
                <w:bCs w:val="0"/>
              </w:rPr>
            </w:pPr>
          </w:p>
          <w:p w14:paraId="6066DFF3" w14:textId="77777777" w:rsidR="005253B8" w:rsidRPr="00E22F3D" w:rsidRDefault="005253B8" w:rsidP="00372D64">
            <w:pPr>
              <w:ind w:firstLine="0"/>
              <w:jc w:val="center"/>
              <w:rPr>
                <w:b w:val="0"/>
                <w:bCs w:val="0"/>
              </w:rPr>
            </w:pPr>
          </w:p>
          <w:p w14:paraId="65AA4D2F" w14:textId="77777777" w:rsidR="005253B8" w:rsidRPr="00E22F3D" w:rsidRDefault="005253B8" w:rsidP="00372D64">
            <w:pPr>
              <w:ind w:firstLine="0"/>
              <w:jc w:val="center"/>
              <w:rPr>
                <w:b w:val="0"/>
                <w:bCs w:val="0"/>
              </w:rPr>
            </w:pPr>
            <w:r w:rsidRPr="00E22F3D">
              <w:rPr>
                <w:b w:val="0"/>
                <w:bCs w:val="0"/>
              </w:rPr>
              <w:t>390x190x140</w:t>
            </w:r>
          </w:p>
        </w:tc>
        <w:tc>
          <w:tcPr>
            <w:tcW w:w="946" w:type="dxa"/>
            <w:tcBorders>
              <w:bottom w:val="double" w:sz="4" w:space="0" w:color="9BBB59" w:themeColor="accent3"/>
            </w:tcBorders>
            <w:vAlign w:val="center"/>
          </w:tcPr>
          <w:p w14:paraId="515FF118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5</w:t>
            </w:r>
          </w:p>
        </w:tc>
        <w:tc>
          <w:tcPr>
            <w:tcW w:w="1330" w:type="dxa"/>
            <w:tcBorders>
              <w:bottom w:val="double" w:sz="4" w:space="0" w:color="9BBB59" w:themeColor="accent3"/>
            </w:tcBorders>
            <w:vAlign w:val="center"/>
          </w:tcPr>
          <w:p w14:paraId="68B10A92" w14:textId="77777777" w:rsidR="005253B8" w:rsidRPr="004D5CCC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US"/>
              </w:rPr>
            </w:pPr>
            <w:r w:rsidRPr="004D5CCC">
              <w:rPr>
                <w:b/>
                <w:bCs/>
                <w:lang w:val="en-US"/>
              </w:rPr>
              <w:t>7.50</w:t>
            </w:r>
          </w:p>
        </w:tc>
        <w:tc>
          <w:tcPr>
            <w:tcW w:w="1275" w:type="dxa"/>
            <w:tcBorders>
              <w:bottom w:val="double" w:sz="4" w:space="0" w:color="9BBB59" w:themeColor="accent3"/>
            </w:tcBorders>
            <w:vAlign w:val="center"/>
          </w:tcPr>
          <w:p w14:paraId="6AEF6F9C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  <w:lang w:val="en-US"/>
              </w:rPr>
              <w:t>9</w:t>
            </w:r>
            <w:r w:rsidRPr="004D5CCC">
              <w:rPr>
                <w:b/>
                <w:bCs/>
                <w:lang w:val="en-US"/>
              </w:rPr>
              <w:t>.</w:t>
            </w:r>
            <w:r>
              <w:rPr>
                <w:b/>
                <w:bCs/>
                <w:lang w:val="en-US"/>
              </w:rPr>
              <w:t>0</w:t>
            </w:r>
            <w:r w:rsidRPr="004D5CCC">
              <w:rPr>
                <w:b/>
                <w:bCs/>
                <w:lang w:val="en-US"/>
              </w:rPr>
              <w:t>0</w:t>
            </w:r>
          </w:p>
        </w:tc>
        <w:tc>
          <w:tcPr>
            <w:tcW w:w="1418" w:type="dxa"/>
            <w:tcBorders>
              <w:bottom w:val="double" w:sz="4" w:space="0" w:color="9BBB59" w:themeColor="accent3"/>
            </w:tcBorders>
            <w:vAlign w:val="center"/>
          </w:tcPr>
          <w:p w14:paraId="7E999513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  <w:lang w:val="en-US"/>
              </w:rPr>
              <w:t>9</w:t>
            </w:r>
            <w:r w:rsidRPr="004D5CCC">
              <w:rPr>
                <w:b/>
                <w:bCs/>
                <w:lang w:val="en-US"/>
              </w:rPr>
              <w:t>.</w:t>
            </w:r>
            <w:r>
              <w:rPr>
                <w:b/>
                <w:bCs/>
                <w:lang w:val="en-US"/>
              </w:rPr>
              <w:t>0</w:t>
            </w:r>
            <w:r w:rsidRPr="004D5CCC">
              <w:rPr>
                <w:b/>
                <w:bCs/>
                <w:lang w:val="en-US"/>
              </w:rPr>
              <w:t>0</w:t>
            </w:r>
          </w:p>
        </w:tc>
        <w:tc>
          <w:tcPr>
            <w:tcW w:w="1367" w:type="dxa"/>
            <w:tcBorders>
              <w:bottom w:val="double" w:sz="4" w:space="0" w:color="9BBB59" w:themeColor="accent3"/>
            </w:tcBorders>
            <w:vAlign w:val="center"/>
          </w:tcPr>
          <w:p w14:paraId="64F8FF33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  <w:lang w:val="en-US"/>
              </w:rPr>
              <w:t>9</w:t>
            </w:r>
            <w:r w:rsidRPr="004D5CCC">
              <w:rPr>
                <w:b/>
                <w:bCs/>
                <w:lang w:val="en-US"/>
              </w:rPr>
              <w:t>.</w:t>
            </w:r>
            <w:r>
              <w:rPr>
                <w:b/>
                <w:bCs/>
                <w:lang w:val="en-US"/>
              </w:rPr>
              <w:t>0</w:t>
            </w:r>
            <w:r w:rsidRPr="004D5CCC">
              <w:rPr>
                <w:b/>
                <w:bCs/>
                <w:lang w:val="en-US"/>
              </w:rPr>
              <w:t>0</w:t>
            </w:r>
          </w:p>
        </w:tc>
        <w:tc>
          <w:tcPr>
            <w:tcW w:w="1475" w:type="dxa"/>
            <w:tcBorders>
              <w:bottom w:val="double" w:sz="4" w:space="0" w:color="9BBB59" w:themeColor="accent3"/>
              <w:right w:val="double" w:sz="4" w:space="0" w:color="9BBB59" w:themeColor="accent3"/>
            </w:tcBorders>
            <w:vAlign w:val="center"/>
          </w:tcPr>
          <w:p w14:paraId="3F6326C3" w14:textId="77777777" w:rsidR="005253B8" w:rsidRPr="00E22F3D" w:rsidRDefault="005253B8" w:rsidP="00372D64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b/>
                <w:bCs/>
                <w:lang w:val="en-US"/>
              </w:rPr>
              <w:t>9</w:t>
            </w:r>
            <w:r w:rsidRPr="004D5CCC">
              <w:rPr>
                <w:b/>
                <w:bCs/>
                <w:lang w:val="en-US"/>
              </w:rPr>
              <w:t>.</w:t>
            </w:r>
            <w:r>
              <w:rPr>
                <w:b/>
                <w:bCs/>
                <w:lang w:val="en-US"/>
              </w:rPr>
              <w:t>0</w:t>
            </w:r>
            <w:r w:rsidRPr="004D5CCC">
              <w:rPr>
                <w:b/>
                <w:bCs/>
                <w:lang w:val="en-US"/>
              </w:rPr>
              <w:t>0</w:t>
            </w:r>
          </w:p>
        </w:tc>
      </w:tr>
    </w:tbl>
    <w:p w14:paraId="093BEDCF" w14:textId="77777777" w:rsidR="005253B8" w:rsidRPr="004C4F97" w:rsidRDefault="005253B8" w:rsidP="005253B8">
      <w:pPr>
        <w:rPr>
          <w:lang w:val="en-US"/>
        </w:rPr>
      </w:pPr>
    </w:p>
    <w:p w14:paraId="07FE7CBB" w14:textId="77777777" w:rsidR="00E22F3D" w:rsidRPr="00E22F3D" w:rsidRDefault="00E22F3D" w:rsidP="00E22F3D"/>
    <w:tbl>
      <w:tblPr>
        <w:tblStyle w:val="-452"/>
        <w:tblW w:w="11059" w:type="dxa"/>
        <w:tblLook w:val="04A0" w:firstRow="1" w:lastRow="0" w:firstColumn="1" w:lastColumn="0" w:noHBand="0" w:noVBand="1"/>
      </w:tblPr>
      <w:tblGrid>
        <w:gridCol w:w="3700"/>
        <w:gridCol w:w="3701"/>
        <w:gridCol w:w="3658"/>
      </w:tblGrid>
      <w:tr w:rsidR="00E22F3D" w:rsidRPr="00E22F3D" w14:paraId="318255C4" w14:textId="77777777" w:rsidTr="00A82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9" w:type="dxa"/>
            <w:gridSpan w:val="3"/>
            <w:tcBorders>
              <w:top w:val="double" w:sz="4" w:space="0" w:color="4BACC6" w:themeColor="accent5"/>
              <w:left w:val="double" w:sz="4" w:space="0" w:color="4BACC6" w:themeColor="accent5"/>
              <w:right w:val="double" w:sz="4" w:space="0" w:color="4BACC6" w:themeColor="accent5"/>
            </w:tcBorders>
          </w:tcPr>
          <w:p w14:paraId="4903CAA7" w14:textId="77777777" w:rsidR="00E22F3D" w:rsidRPr="00E22F3D" w:rsidRDefault="00E22F3D" w:rsidP="00E22F3D">
            <w:pPr>
              <w:ind w:firstLine="0"/>
              <w:jc w:val="center"/>
              <w:rPr>
                <w:bCs w:val="0"/>
                <w:color w:val="auto"/>
                <w:sz w:val="40"/>
              </w:rPr>
            </w:pPr>
            <w:r w:rsidRPr="00E22F3D">
              <w:rPr>
                <w:b w:val="0"/>
                <w:bCs w:val="0"/>
                <w:color w:val="auto"/>
                <w:sz w:val="40"/>
              </w:rPr>
              <w:t>Ворота калитки откатные распашные</w:t>
            </w:r>
          </w:p>
        </w:tc>
      </w:tr>
      <w:tr w:rsidR="00E22F3D" w:rsidRPr="00E22F3D" w14:paraId="66A3C700" w14:textId="77777777" w:rsidTr="00A825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0" w:type="dxa"/>
            <w:tcBorders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</w:tcPr>
          <w:p w14:paraId="702105A9" w14:textId="77777777" w:rsidR="00E22F3D" w:rsidRPr="00E22F3D" w:rsidRDefault="00E22F3D" w:rsidP="00E22F3D">
            <w:pPr>
              <w:ind w:firstLine="0"/>
              <w:jc w:val="left"/>
              <w:rPr>
                <w:bCs w:val="0"/>
              </w:rPr>
            </w:pPr>
            <w:r w:rsidRPr="00E22F3D">
              <w:rPr>
                <w:b w:val="0"/>
                <w:bCs w:val="0"/>
              </w:rPr>
              <w:t>Ворота + калитка цельнометаллические</w:t>
            </w:r>
          </w:p>
          <w:p w14:paraId="3DE30CD8" w14:textId="77777777" w:rsidR="00E22F3D" w:rsidRPr="00E22F3D" w:rsidRDefault="00E22F3D" w:rsidP="00E22F3D">
            <w:pPr>
              <w:ind w:firstLine="0"/>
              <w:jc w:val="left"/>
              <w:rPr>
                <w:b w:val="0"/>
                <w:bCs w:val="0"/>
              </w:rPr>
            </w:pPr>
            <w:r w:rsidRPr="00E22F3D"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6D491C65" wp14:editId="28D3377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61094</wp:posOffset>
                  </wp:positionV>
                  <wp:extent cx="2164080" cy="1138555"/>
                  <wp:effectExtent l="0" t="0" r="7620" b="4445"/>
                  <wp:wrapNone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rice_vorota_2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709C66" w14:textId="77777777" w:rsidR="00E22F3D" w:rsidRPr="00E22F3D" w:rsidRDefault="00E22F3D" w:rsidP="00E22F3D">
            <w:pPr>
              <w:ind w:firstLine="0"/>
              <w:jc w:val="left"/>
              <w:rPr>
                <w:b w:val="0"/>
                <w:bCs w:val="0"/>
              </w:rPr>
            </w:pPr>
          </w:p>
          <w:p w14:paraId="5D2CDE67" w14:textId="77777777" w:rsidR="00E22F3D" w:rsidRPr="00E22F3D" w:rsidRDefault="00E22F3D" w:rsidP="00E22F3D">
            <w:pPr>
              <w:ind w:firstLine="0"/>
              <w:jc w:val="left"/>
              <w:rPr>
                <w:b w:val="0"/>
                <w:bCs w:val="0"/>
              </w:rPr>
            </w:pPr>
          </w:p>
          <w:p w14:paraId="1D5CFE18" w14:textId="77777777" w:rsidR="00E22F3D" w:rsidRPr="00E22F3D" w:rsidRDefault="00E22F3D" w:rsidP="00E22F3D">
            <w:pPr>
              <w:ind w:firstLine="0"/>
              <w:jc w:val="left"/>
              <w:rPr>
                <w:b w:val="0"/>
                <w:bCs w:val="0"/>
              </w:rPr>
            </w:pPr>
          </w:p>
          <w:p w14:paraId="138CAF0B" w14:textId="77777777" w:rsidR="00E22F3D" w:rsidRPr="00E22F3D" w:rsidRDefault="00E22F3D" w:rsidP="00E22F3D">
            <w:pPr>
              <w:ind w:firstLine="0"/>
              <w:jc w:val="left"/>
              <w:rPr>
                <w:b w:val="0"/>
                <w:bCs w:val="0"/>
              </w:rPr>
            </w:pPr>
          </w:p>
          <w:p w14:paraId="1724080C" w14:textId="77777777" w:rsidR="00E22F3D" w:rsidRPr="00E22F3D" w:rsidRDefault="00E22F3D" w:rsidP="00E22F3D">
            <w:pPr>
              <w:ind w:firstLine="0"/>
              <w:jc w:val="left"/>
              <w:rPr>
                <w:b w:val="0"/>
                <w:bCs w:val="0"/>
              </w:rPr>
            </w:pPr>
          </w:p>
          <w:p w14:paraId="5C558009" w14:textId="77777777" w:rsidR="00E22F3D" w:rsidRPr="00E22F3D" w:rsidRDefault="00E22F3D" w:rsidP="00E22F3D">
            <w:pPr>
              <w:ind w:firstLine="0"/>
              <w:jc w:val="left"/>
              <w:rPr>
                <w:b w:val="0"/>
                <w:bCs w:val="0"/>
              </w:rPr>
            </w:pPr>
          </w:p>
          <w:p w14:paraId="571DC4A4" w14:textId="77777777" w:rsidR="00E22F3D" w:rsidRPr="00E22F3D" w:rsidRDefault="00E22F3D" w:rsidP="00E22F3D">
            <w:pPr>
              <w:ind w:firstLine="0"/>
              <w:jc w:val="left"/>
              <w:rPr>
                <w:bCs w:val="0"/>
              </w:rPr>
            </w:pPr>
            <w:r w:rsidRPr="00E22F3D">
              <w:rPr>
                <w:b w:val="0"/>
                <w:bCs w:val="0"/>
              </w:rPr>
              <w:t>Размер: 4000</w:t>
            </w:r>
            <w:r w:rsidRPr="00E22F3D">
              <w:rPr>
                <w:b w:val="0"/>
                <w:bCs w:val="0"/>
                <w:lang w:val="en-US"/>
              </w:rPr>
              <w:t>x</w:t>
            </w:r>
            <w:r w:rsidRPr="00E22F3D">
              <w:rPr>
                <w:b w:val="0"/>
                <w:bCs w:val="0"/>
              </w:rPr>
              <w:t>2000</w:t>
            </w:r>
          </w:p>
          <w:p w14:paraId="2C0DAC95" w14:textId="77777777" w:rsidR="00E22F3D" w:rsidRPr="00E22F3D" w:rsidRDefault="00E22F3D" w:rsidP="00E22F3D">
            <w:pPr>
              <w:ind w:firstLine="0"/>
              <w:jc w:val="left"/>
              <w:rPr>
                <w:bCs w:val="0"/>
              </w:rPr>
            </w:pPr>
            <w:r w:rsidRPr="00E22F3D">
              <w:rPr>
                <w:b w:val="0"/>
                <w:bCs w:val="0"/>
              </w:rPr>
              <w:t>Труба профильная 40х30х2</w:t>
            </w:r>
          </w:p>
          <w:p w14:paraId="23A2A447" w14:textId="77777777" w:rsidR="00E22F3D" w:rsidRPr="00E22F3D" w:rsidRDefault="00E22F3D" w:rsidP="00E22F3D">
            <w:pPr>
              <w:ind w:firstLine="0"/>
              <w:jc w:val="left"/>
              <w:rPr>
                <w:bCs w:val="0"/>
              </w:rPr>
            </w:pPr>
            <w:r w:rsidRPr="00E22F3D">
              <w:rPr>
                <w:b w:val="0"/>
                <w:bCs w:val="0"/>
              </w:rPr>
              <w:t>Лист:2 мм;</w:t>
            </w:r>
          </w:p>
          <w:p w14:paraId="3184EA98" w14:textId="77777777" w:rsidR="00E22F3D" w:rsidRPr="00E22F3D" w:rsidRDefault="00E22F3D" w:rsidP="00E22F3D">
            <w:pPr>
              <w:ind w:firstLine="0"/>
              <w:jc w:val="left"/>
              <w:rPr>
                <w:bCs w:val="0"/>
              </w:rPr>
            </w:pPr>
            <w:r w:rsidRPr="00E22F3D">
              <w:rPr>
                <w:b w:val="0"/>
                <w:bCs w:val="0"/>
              </w:rPr>
              <w:t>Столбы: 100х100х3;</w:t>
            </w:r>
          </w:p>
          <w:p w14:paraId="5328A8E7" w14:textId="77777777" w:rsidR="00E22F3D" w:rsidRPr="00E22F3D" w:rsidRDefault="00E22F3D" w:rsidP="00E22F3D">
            <w:pPr>
              <w:ind w:firstLine="0"/>
              <w:jc w:val="left"/>
              <w:rPr>
                <w:bCs w:val="0"/>
              </w:rPr>
            </w:pPr>
            <w:r w:rsidRPr="00E22F3D">
              <w:rPr>
                <w:b w:val="0"/>
                <w:bCs w:val="0"/>
              </w:rPr>
              <w:t>Петли на подшипнике; Антикоррозийная обработка примыканий (автомобильная мастика + силикон); Грунтованные;</w:t>
            </w:r>
          </w:p>
          <w:p w14:paraId="59E47E08" w14:textId="77777777" w:rsidR="00E22F3D" w:rsidRPr="00E22F3D" w:rsidRDefault="00E22F3D" w:rsidP="00D8503E">
            <w:pPr>
              <w:ind w:firstLine="0"/>
              <w:jc w:val="left"/>
              <w:rPr>
                <w:b w:val="0"/>
                <w:bCs w:val="0"/>
              </w:rPr>
            </w:pPr>
            <w:r w:rsidRPr="00E22F3D">
              <w:rPr>
                <w:b w:val="0"/>
                <w:bCs w:val="0"/>
              </w:rPr>
              <w:t xml:space="preserve">Цена: </w:t>
            </w:r>
            <w:r w:rsidR="00D8503E" w:rsidRPr="00D8503E">
              <w:rPr>
                <w:bCs w:val="0"/>
              </w:rPr>
              <w:t>договорная</w:t>
            </w:r>
          </w:p>
        </w:tc>
        <w:tc>
          <w:tcPr>
            <w:tcW w:w="3701" w:type="dxa"/>
            <w:tcBorders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</w:tcPr>
          <w:p w14:paraId="2DC3EA20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22F3D">
              <w:rPr>
                <w:b/>
              </w:rPr>
              <w:t>Ворота+ калитка филенчатые «шоколадка»</w:t>
            </w:r>
          </w:p>
          <w:p w14:paraId="4FF992B5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A02C17E" wp14:editId="66C5D7A3">
                  <wp:simplePos x="0" y="0"/>
                  <wp:positionH relativeFrom="column">
                    <wp:posOffset>11564</wp:posOffset>
                  </wp:positionH>
                  <wp:positionV relativeFrom="paragraph">
                    <wp:posOffset>40005</wp:posOffset>
                  </wp:positionV>
                  <wp:extent cx="2189480" cy="1157813"/>
                  <wp:effectExtent l="0" t="0" r="1270" b="4445"/>
                  <wp:wrapNone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rice_vorota_3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80" cy="115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47E15BA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4145098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A64B0C1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3DDDEA4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1B2FD3C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AA9E7D2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32F5B66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Размер: 4000</w:t>
            </w:r>
            <w:r w:rsidRPr="00E22F3D">
              <w:rPr>
                <w:lang w:val="en-US"/>
              </w:rPr>
              <w:t>x</w:t>
            </w:r>
            <w:r w:rsidRPr="00E22F3D">
              <w:t>2000</w:t>
            </w:r>
          </w:p>
          <w:p w14:paraId="2AD2387D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Труба профильная 40х30х2</w:t>
            </w:r>
          </w:p>
          <w:p w14:paraId="5DCDE47B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Филенка: 1,5 мм;</w:t>
            </w:r>
          </w:p>
          <w:p w14:paraId="3EC3310E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Столбы: 100х100х3;</w:t>
            </w:r>
          </w:p>
          <w:p w14:paraId="613DAEEA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 xml:space="preserve">Петли на подшипнике; Антикоррозийная обработка примыканий (автомобильная мастика + силикон); </w:t>
            </w:r>
          </w:p>
          <w:p w14:paraId="166C3621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Полимерная покраска Hammerite</w:t>
            </w:r>
          </w:p>
          <w:p w14:paraId="506551C6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 xml:space="preserve">Цена: </w:t>
            </w:r>
            <w:r w:rsidR="00D8503E">
              <w:rPr>
                <w:b/>
                <w:bCs/>
              </w:rPr>
              <w:t>договорная</w:t>
            </w:r>
          </w:p>
        </w:tc>
        <w:tc>
          <w:tcPr>
            <w:tcW w:w="3658" w:type="dxa"/>
            <w:tcBorders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</w:tcPr>
          <w:p w14:paraId="59FF0533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22F3D">
              <w:rPr>
                <w:b/>
              </w:rPr>
              <w:t>Ворота+ калитка из профлиста</w:t>
            </w:r>
          </w:p>
          <w:p w14:paraId="2777616D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lang w:eastAsia="ru-RU"/>
              </w:rPr>
            </w:pPr>
          </w:p>
          <w:p w14:paraId="29E15BA8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4EEE7263" wp14:editId="2CA7289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39504</wp:posOffset>
                  </wp:positionV>
                  <wp:extent cx="2147582" cy="1130306"/>
                  <wp:effectExtent l="0" t="0" r="5080" b="0"/>
                  <wp:wrapNone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rice_vorota_4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82" cy="113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85F354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ED4B94E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1D5AC5F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D42737A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9550DA6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EF993A9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7A2AC0F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Размер: 4000</w:t>
            </w:r>
            <w:r w:rsidRPr="00E22F3D">
              <w:rPr>
                <w:lang w:val="en-US"/>
              </w:rPr>
              <w:t>x</w:t>
            </w:r>
            <w:r w:rsidRPr="00E22F3D">
              <w:t>2000</w:t>
            </w:r>
          </w:p>
          <w:p w14:paraId="16AFAA59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Труба профильная 40х30х2</w:t>
            </w:r>
          </w:p>
          <w:p w14:paraId="6C26C536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Профлист крашеный: 0,8 мм;</w:t>
            </w:r>
          </w:p>
          <w:p w14:paraId="2668A141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>Столбы: 80х80х3;</w:t>
            </w:r>
          </w:p>
          <w:p w14:paraId="16FEFF2D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22F3D">
              <w:t xml:space="preserve">Петли на подшипнике; Антикоррозийная обработка примыканий (автомобильная мастика + силикон); </w:t>
            </w:r>
          </w:p>
          <w:p w14:paraId="4F901C8A" w14:textId="77777777" w:rsidR="00E22F3D" w:rsidRPr="00E22F3D" w:rsidRDefault="00E22F3D" w:rsidP="00E22F3D">
            <w:pPr>
              <w:ind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E22F3D">
              <w:t>Цена</w:t>
            </w:r>
            <w:r w:rsidRPr="00E22F3D">
              <w:rPr>
                <w:lang w:val="en-US"/>
              </w:rPr>
              <w:t xml:space="preserve">: </w:t>
            </w:r>
            <w:r w:rsidR="00D8503E">
              <w:rPr>
                <w:b/>
                <w:bCs/>
              </w:rPr>
              <w:t>договорная</w:t>
            </w:r>
          </w:p>
        </w:tc>
      </w:tr>
    </w:tbl>
    <w:p w14:paraId="34164848" w14:textId="77777777" w:rsidR="00E22F3D" w:rsidRPr="00E22F3D" w:rsidRDefault="00E22F3D" w:rsidP="00E22F3D">
      <w:pPr>
        <w:ind w:firstLine="0"/>
        <w:rPr>
          <w:lang w:val="en-US"/>
        </w:rPr>
      </w:pPr>
    </w:p>
    <w:p w14:paraId="55DFC09B" w14:textId="77777777" w:rsidR="00244614" w:rsidRPr="00244614" w:rsidRDefault="00244614" w:rsidP="00244614">
      <w:pPr>
        <w:ind w:firstLine="0"/>
        <w:rPr>
          <w:lang w:val="en-US"/>
        </w:rPr>
      </w:pPr>
    </w:p>
    <w:p w14:paraId="03ECDAF8" w14:textId="77777777" w:rsidR="00244614" w:rsidRPr="00244614" w:rsidRDefault="00244614" w:rsidP="00244614">
      <w:pPr>
        <w:ind w:firstLine="0"/>
      </w:pPr>
    </w:p>
    <w:sectPr w:rsidR="00244614" w:rsidRPr="00244614" w:rsidSect="000E62B3">
      <w:headerReference w:type="default" r:id="rId55"/>
      <w:pgSz w:w="11906" w:h="16838" w:code="9"/>
      <w:pgMar w:top="397" w:right="397" w:bottom="397" w:left="397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4F2C7" w14:textId="77777777" w:rsidR="008129A3" w:rsidRDefault="008129A3" w:rsidP="00935322">
      <w:r>
        <w:separator/>
      </w:r>
    </w:p>
  </w:endnote>
  <w:endnote w:type="continuationSeparator" w:id="0">
    <w:p w14:paraId="2AB762AF" w14:textId="77777777" w:rsidR="008129A3" w:rsidRDefault="008129A3" w:rsidP="0093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GBenguiatCyr-Bold">
    <w:altName w:val="Calibri"/>
    <w:charset w:val="00"/>
    <w:family w:val="swiss"/>
    <w:pitch w:val="variable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67311" w14:textId="77777777" w:rsidR="008129A3" w:rsidRDefault="008129A3" w:rsidP="00935322">
      <w:r>
        <w:separator/>
      </w:r>
    </w:p>
  </w:footnote>
  <w:footnote w:type="continuationSeparator" w:id="0">
    <w:p w14:paraId="1CE36802" w14:textId="77777777" w:rsidR="008129A3" w:rsidRDefault="008129A3" w:rsidP="00935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6BB2" w14:textId="77777777" w:rsidR="00FE65DB" w:rsidRDefault="00FE65DB" w:rsidP="00FE65DB">
    <w:pPr>
      <w:pStyle w:val="ab"/>
      <w:spacing w:after="120"/>
      <w:rPr>
        <w:b/>
      </w:rPr>
    </w:pPr>
    <w:r>
      <w:rPr>
        <w:caps/>
        <w:noProof/>
        <w:color w:val="808080" w:themeColor="background1" w:themeShade="80"/>
        <w:sz w:val="20"/>
        <w:szCs w:val="20"/>
        <w:lang w:eastAsia="ru-RU"/>
      </w:rPr>
      <w:drawing>
        <wp:anchor distT="0" distB="0" distL="114300" distR="114300" simplePos="0" relativeHeight="251661312" behindDoc="0" locked="0" layoutInCell="1" allowOverlap="1" wp14:anchorId="3B422F2E" wp14:editId="7518C14A">
          <wp:simplePos x="0" y="0"/>
          <wp:positionH relativeFrom="column">
            <wp:posOffset>4240392</wp:posOffset>
          </wp:positionH>
          <wp:positionV relativeFrom="paragraph">
            <wp:posOffset>-28629</wp:posOffset>
          </wp:positionV>
          <wp:extent cx="516835" cy="226006"/>
          <wp:effectExtent l="0" t="0" r="0" b="317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kievst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5403" cy="229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  <w:lang w:eastAsia="ru-RU"/>
      </w:rPr>
      <w:drawing>
        <wp:anchor distT="0" distB="0" distL="114300" distR="114300" simplePos="0" relativeHeight="251660288" behindDoc="0" locked="0" layoutInCell="1" allowOverlap="1" wp14:anchorId="51BC1BF5" wp14:editId="38896B62">
          <wp:simplePos x="0" y="0"/>
          <wp:positionH relativeFrom="column">
            <wp:posOffset>1918611</wp:posOffset>
          </wp:positionH>
          <wp:positionV relativeFrom="paragraph">
            <wp:posOffset>-28630</wp:posOffset>
          </wp:positionV>
          <wp:extent cx="516835" cy="226081"/>
          <wp:effectExtent l="0" t="0" r="0" b="254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ts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408" cy="2289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  <w:lang w:eastAsia="ru-RU"/>
      </w:rPr>
      <w:drawing>
        <wp:anchor distT="0" distB="0" distL="114300" distR="114300" simplePos="0" relativeHeight="251662336" behindDoc="0" locked="0" layoutInCell="1" allowOverlap="1" wp14:anchorId="0AE95F3A" wp14:editId="35F6F8A1">
          <wp:simplePos x="0" y="0"/>
          <wp:positionH relativeFrom="column">
            <wp:posOffset>1926563</wp:posOffset>
          </wp:positionH>
          <wp:positionV relativeFrom="paragraph">
            <wp:posOffset>209909</wp:posOffset>
          </wp:positionV>
          <wp:extent cx="524786" cy="229559"/>
          <wp:effectExtent l="0" t="0" r="889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lif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341" cy="230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  <w:lang w:eastAsia="ru-RU"/>
      </w:rPr>
      <w:drawing>
        <wp:anchor distT="0" distB="0" distL="114300" distR="114300" simplePos="0" relativeHeight="251663360" behindDoc="0" locked="0" layoutInCell="1" allowOverlap="1" wp14:anchorId="5EAD1A0B" wp14:editId="31CD04DE">
          <wp:simplePos x="0" y="0"/>
          <wp:positionH relativeFrom="column">
            <wp:posOffset>4295471</wp:posOffset>
          </wp:positionH>
          <wp:positionV relativeFrom="paragraph">
            <wp:posOffset>225425</wp:posOffset>
          </wp:positionV>
          <wp:extent cx="527137" cy="230587"/>
          <wp:effectExtent l="0" t="0" r="635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skyp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137" cy="2305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  <w:lang w:eastAsia="ru-RU"/>
      </w:rPr>
      <w:drawing>
        <wp:anchor distT="0" distB="0" distL="114300" distR="114300" simplePos="0" relativeHeight="251659264" behindDoc="0" locked="0" layoutInCell="1" allowOverlap="1" wp14:anchorId="21408F91" wp14:editId="44D07C20">
          <wp:simplePos x="0" y="0"/>
          <wp:positionH relativeFrom="column">
            <wp:posOffset>-85118</wp:posOffset>
          </wp:positionH>
          <wp:positionV relativeFrom="paragraph">
            <wp:posOffset>-52484</wp:posOffset>
          </wp:positionV>
          <wp:extent cx="1904062" cy="580445"/>
          <wp:effectExtent l="0" t="0" r="127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ster_zabor_1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584" cy="5842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                                               </w:t>
    </w:r>
    <w:r w:rsidRPr="00935322">
      <w:rPr>
        <w:b/>
      </w:rPr>
      <w:t>+38 (050) 235-7058</w:t>
    </w:r>
    <w:r>
      <w:rPr>
        <w:b/>
      </w:rPr>
      <w:t xml:space="preserve">                                 </w:t>
    </w:r>
    <w:r w:rsidRPr="00935322">
      <w:rPr>
        <w:b/>
      </w:rPr>
      <w:t>+38 (068) 828-4527</w:t>
    </w:r>
  </w:p>
  <w:p w14:paraId="101788F3" w14:textId="77777777" w:rsidR="00A916FA" w:rsidRPr="00FE65DB" w:rsidRDefault="00FE65DB" w:rsidP="00FE65DB">
    <w:pPr>
      <w:pStyle w:val="ab"/>
      <w:rPr>
        <w:b/>
      </w:rPr>
    </w:pPr>
    <w:r>
      <w:rPr>
        <w:b/>
      </w:rPr>
      <w:t xml:space="preserve">                                                              </w:t>
    </w:r>
    <w:r w:rsidRPr="000E62B3">
      <w:rPr>
        <w:b/>
      </w:rPr>
      <w:t>+38 (093) 486-7144</w:t>
    </w:r>
    <w:r>
      <w:rPr>
        <w:b/>
      </w:rPr>
      <w:t xml:space="preserve">                                 </w:t>
    </w:r>
    <w:r w:rsidRPr="000E62B3">
      <w:rPr>
        <w:b/>
      </w:rPr>
      <w:t xml:space="preserve"> master-zabor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86D28"/>
    <w:multiLevelType w:val="hybridMultilevel"/>
    <w:tmpl w:val="6128A8D6"/>
    <w:lvl w:ilvl="0" w:tplc="BC745E7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2AB10B0D"/>
    <w:multiLevelType w:val="hybridMultilevel"/>
    <w:tmpl w:val="2CD69B2E"/>
    <w:lvl w:ilvl="0" w:tplc="6DB8CB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026519"/>
    <w:multiLevelType w:val="hybridMultilevel"/>
    <w:tmpl w:val="CEB0BE36"/>
    <w:lvl w:ilvl="0" w:tplc="ADC4B6A0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0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cumentProtection w:edit="readOnly" w:formatting="1" w:enforcement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C87"/>
    <w:rsid w:val="000008B0"/>
    <w:rsid w:val="000014C2"/>
    <w:rsid w:val="000212F5"/>
    <w:rsid w:val="000312DD"/>
    <w:rsid w:val="000319BD"/>
    <w:rsid w:val="00052869"/>
    <w:rsid w:val="000540AD"/>
    <w:rsid w:val="00062272"/>
    <w:rsid w:val="000659AB"/>
    <w:rsid w:val="00085EC6"/>
    <w:rsid w:val="00095532"/>
    <w:rsid w:val="000B50DF"/>
    <w:rsid w:val="000B5BE0"/>
    <w:rsid w:val="000C3756"/>
    <w:rsid w:val="000C4F4E"/>
    <w:rsid w:val="000D5163"/>
    <w:rsid w:val="000D7A72"/>
    <w:rsid w:val="000E62B3"/>
    <w:rsid w:val="00110C5D"/>
    <w:rsid w:val="00131EBB"/>
    <w:rsid w:val="001525B9"/>
    <w:rsid w:val="001862E7"/>
    <w:rsid w:val="001936B1"/>
    <w:rsid w:val="001A007B"/>
    <w:rsid w:val="001A10F0"/>
    <w:rsid w:val="001A401D"/>
    <w:rsid w:val="001A624D"/>
    <w:rsid w:val="001A662B"/>
    <w:rsid w:val="001B1C06"/>
    <w:rsid w:val="001B2C9A"/>
    <w:rsid w:val="001B355B"/>
    <w:rsid w:val="001B3C9D"/>
    <w:rsid w:val="001B7EB3"/>
    <w:rsid w:val="001C15E8"/>
    <w:rsid w:val="001C2390"/>
    <w:rsid w:val="001C559E"/>
    <w:rsid w:val="001C69CE"/>
    <w:rsid w:val="001D7949"/>
    <w:rsid w:val="00206A9E"/>
    <w:rsid w:val="002136CA"/>
    <w:rsid w:val="00232EDA"/>
    <w:rsid w:val="00234BB7"/>
    <w:rsid w:val="00244614"/>
    <w:rsid w:val="00246699"/>
    <w:rsid w:val="002545A4"/>
    <w:rsid w:val="00270E52"/>
    <w:rsid w:val="00275F42"/>
    <w:rsid w:val="00277586"/>
    <w:rsid w:val="00280657"/>
    <w:rsid w:val="00282713"/>
    <w:rsid w:val="0029133A"/>
    <w:rsid w:val="002976D7"/>
    <w:rsid w:val="002A5DD2"/>
    <w:rsid w:val="002B3DFC"/>
    <w:rsid w:val="002B5C87"/>
    <w:rsid w:val="002C27E6"/>
    <w:rsid w:val="002C51D9"/>
    <w:rsid w:val="002D3E39"/>
    <w:rsid w:val="002E2A28"/>
    <w:rsid w:val="002F34E5"/>
    <w:rsid w:val="0030413A"/>
    <w:rsid w:val="00305624"/>
    <w:rsid w:val="00312316"/>
    <w:rsid w:val="00317D21"/>
    <w:rsid w:val="00320E05"/>
    <w:rsid w:val="00321A33"/>
    <w:rsid w:val="00322482"/>
    <w:rsid w:val="0034750C"/>
    <w:rsid w:val="003500F9"/>
    <w:rsid w:val="00350CFF"/>
    <w:rsid w:val="00372358"/>
    <w:rsid w:val="0037268E"/>
    <w:rsid w:val="003820BB"/>
    <w:rsid w:val="00386939"/>
    <w:rsid w:val="00390C2C"/>
    <w:rsid w:val="00391399"/>
    <w:rsid w:val="003917E4"/>
    <w:rsid w:val="003A19F7"/>
    <w:rsid w:val="003A7622"/>
    <w:rsid w:val="003C1BEE"/>
    <w:rsid w:val="003D207A"/>
    <w:rsid w:val="003D5472"/>
    <w:rsid w:val="003E0147"/>
    <w:rsid w:val="003E1F6C"/>
    <w:rsid w:val="003E2EF9"/>
    <w:rsid w:val="003E6D51"/>
    <w:rsid w:val="003E739E"/>
    <w:rsid w:val="003E7661"/>
    <w:rsid w:val="00413D35"/>
    <w:rsid w:val="00414BFD"/>
    <w:rsid w:val="004152AD"/>
    <w:rsid w:val="0042559E"/>
    <w:rsid w:val="00427A8F"/>
    <w:rsid w:val="00430726"/>
    <w:rsid w:val="00434F2B"/>
    <w:rsid w:val="00436113"/>
    <w:rsid w:val="00442615"/>
    <w:rsid w:val="00461AD1"/>
    <w:rsid w:val="00463718"/>
    <w:rsid w:val="00470C14"/>
    <w:rsid w:val="00474F80"/>
    <w:rsid w:val="00480CFC"/>
    <w:rsid w:val="00492CF2"/>
    <w:rsid w:val="0049685D"/>
    <w:rsid w:val="004B7169"/>
    <w:rsid w:val="004C4F97"/>
    <w:rsid w:val="004E458B"/>
    <w:rsid w:val="004E6CE1"/>
    <w:rsid w:val="004E7780"/>
    <w:rsid w:val="004F2B48"/>
    <w:rsid w:val="004F7EC1"/>
    <w:rsid w:val="00500D9D"/>
    <w:rsid w:val="005022E8"/>
    <w:rsid w:val="00511516"/>
    <w:rsid w:val="005228C4"/>
    <w:rsid w:val="005253B8"/>
    <w:rsid w:val="00531F4E"/>
    <w:rsid w:val="00534C85"/>
    <w:rsid w:val="00540BE6"/>
    <w:rsid w:val="00543E0E"/>
    <w:rsid w:val="005604B7"/>
    <w:rsid w:val="005632BB"/>
    <w:rsid w:val="00565658"/>
    <w:rsid w:val="005710D3"/>
    <w:rsid w:val="0057526E"/>
    <w:rsid w:val="00584CB2"/>
    <w:rsid w:val="00592911"/>
    <w:rsid w:val="00595089"/>
    <w:rsid w:val="005A7108"/>
    <w:rsid w:val="005C26AC"/>
    <w:rsid w:val="005D03C3"/>
    <w:rsid w:val="005D4FB2"/>
    <w:rsid w:val="005D5547"/>
    <w:rsid w:val="005E6ABE"/>
    <w:rsid w:val="005E6C01"/>
    <w:rsid w:val="005F3AA2"/>
    <w:rsid w:val="00602408"/>
    <w:rsid w:val="00607E42"/>
    <w:rsid w:val="00613619"/>
    <w:rsid w:val="0064426D"/>
    <w:rsid w:val="00653DEC"/>
    <w:rsid w:val="00661D9F"/>
    <w:rsid w:val="00663C61"/>
    <w:rsid w:val="00671CD3"/>
    <w:rsid w:val="00674168"/>
    <w:rsid w:val="006A09FC"/>
    <w:rsid w:val="006A3073"/>
    <w:rsid w:val="006C4F53"/>
    <w:rsid w:val="006C7559"/>
    <w:rsid w:val="006E3A87"/>
    <w:rsid w:val="006F7A49"/>
    <w:rsid w:val="00705E55"/>
    <w:rsid w:val="00706123"/>
    <w:rsid w:val="007248EF"/>
    <w:rsid w:val="00725BDD"/>
    <w:rsid w:val="00730DCE"/>
    <w:rsid w:val="00733005"/>
    <w:rsid w:val="00756AEB"/>
    <w:rsid w:val="00773AA0"/>
    <w:rsid w:val="00773DFF"/>
    <w:rsid w:val="00775DE4"/>
    <w:rsid w:val="00781333"/>
    <w:rsid w:val="0078414B"/>
    <w:rsid w:val="007A058C"/>
    <w:rsid w:val="007A06F2"/>
    <w:rsid w:val="007C4C4F"/>
    <w:rsid w:val="007C602D"/>
    <w:rsid w:val="007C6C07"/>
    <w:rsid w:val="007E0815"/>
    <w:rsid w:val="007E2606"/>
    <w:rsid w:val="007E2E3F"/>
    <w:rsid w:val="007F5EFA"/>
    <w:rsid w:val="008011EC"/>
    <w:rsid w:val="008071E7"/>
    <w:rsid w:val="008129A3"/>
    <w:rsid w:val="00836159"/>
    <w:rsid w:val="00841756"/>
    <w:rsid w:val="00842601"/>
    <w:rsid w:val="00843FDC"/>
    <w:rsid w:val="00845B20"/>
    <w:rsid w:val="00853D87"/>
    <w:rsid w:val="00867491"/>
    <w:rsid w:val="008822ED"/>
    <w:rsid w:val="008906F8"/>
    <w:rsid w:val="008A5DE7"/>
    <w:rsid w:val="008A6996"/>
    <w:rsid w:val="008C54F7"/>
    <w:rsid w:val="008D19E4"/>
    <w:rsid w:val="008D6188"/>
    <w:rsid w:val="008D7C80"/>
    <w:rsid w:val="008E6E4A"/>
    <w:rsid w:val="008E7526"/>
    <w:rsid w:val="008F19F8"/>
    <w:rsid w:val="008F2B3D"/>
    <w:rsid w:val="009105A6"/>
    <w:rsid w:val="009148F5"/>
    <w:rsid w:val="00921B56"/>
    <w:rsid w:val="009252AE"/>
    <w:rsid w:val="00926977"/>
    <w:rsid w:val="00927888"/>
    <w:rsid w:val="00935322"/>
    <w:rsid w:val="0094147A"/>
    <w:rsid w:val="00950116"/>
    <w:rsid w:val="009573CB"/>
    <w:rsid w:val="00957561"/>
    <w:rsid w:val="009634EC"/>
    <w:rsid w:val="00963889"/>
    <w:rsid w:val="00964A71"/>
    <w:rsid w:val="009665AD"/>
    <w:rsid w:val="00977AC2"/>
    <w:rsid w:val="009A3873"/>
    <w:rsid w:val="009B4C31"/>
    <w:rsid w:val="009B5F08"/>
    <w:rsid w:val="009B6A59"/>
    <w:rsid w:val="009C1133"/>
    <w:rsid w:val="009C52A1"/>
    <w:rsid w:val="009D4A76"/>
    <w:rsid w:val="009D75F5"/>
    <w:rsid w:val="009E522E"/>
    <w:rsid w:val="009F7FD3"/>
    <w:rsid w:val="00A07A1F"/>
    <w:rsid w:val="00A2547B"/>
    <w:rsid w:val="00A2712C"/>
    <w:rsid w:val="00A3478C"/>
    <w:rsid w:val="00A429ED"/>
    <w:rsid w:val="00A431BB"/>
    <w:rsid w:val="00A45434"/>
    <w:rsid w:val="00A53CEB"/>
    <w:rsid w:val="00A665E0"/>
    <w:rsid w:val="00A81185"/>
    <w:rsid w:val="00A916FA"/>
    <w:rsid w:val="00AA41CC"/>
    <w:rsid w:val="00AB7BB7"/>
    <w:rsid w:val="00AC4F89"/>
    <w:rsid w:val="00AD786B"/>
    <w:rsid w:val="00AE12D6"/>
    <w:rsid w:val="00AE52D9"/>
    <w:rsid w:val="00AF05B5"/>
    <w:rsid w:val="00AF08EC"/>
    <w:rsid w:val="00B05900"/>
    <w:rsid w:val="00B103BC"/>
    <w:rsid w:val="00B11A39"/>
    <w:rsid w:val="00B22B4C"/>
    <w:rsid w:val="00B26F17"/>
    <w:rsid w:val="00B34B43"/>
    <w:rsid w:val="00B37942"/>
    <w:rsid w:val="00B523B8"/>
    <w:rsid w:val="00B536CA"/>
    <w:rsid w:val="00B80ADE"/>
    <w:rsid w:val="00B873B8"/>
    <w:rsid w:val="00B926C2"/>
    <w:rsid w:val="00BA599D"/>
    <w:rsid w:val="00BB689C"/>
    <w:rsid w:val="00BC43B8"/>
    <w:rsid w:val="00BC5C0A"/>
    <w:rsid w:val="00BD4506"/>
    <w:rsid w:val="00BD5C2A"/>
    <w:rsid w:val="00BE3264"/>
    <w:rsid w:val="00C05ABC"/>
    <w:rsid w:val="00C24FF5"/>
    <w:rsid w:val="00C45086"/>
    <w:rsid w:val="00C45E18"/>
    <w:rsid w:val="00C62CA8"/>
    <w:rsid w:val="00C66146"/>
    <w:rsid w:val="00C72F90"/>
    <w:rsid w:val="00C769E7"/>
    <w:rsid w:val="00C80B92"/>
    <w:rsid w:val="00C81B07"/>
    <w:rsid w:val="00C8475D"/>
    <w:rsid w:val="00CA0D74"/>
    <w:rsid w:val="00CC70F2"/>
    <w:rsid w:val="00CE43E9"/>
    <w:rsid w:val="00CF19A1"/>
    <w:rsid w:val="00CF6C8D"/>
    <w:rsid w:val="00D06B74"/>
    <w:rsid w:val="00D22C45"/>
    <w:rsid w:val="00D26467"/>
    <w:rsid w:val="00D31846"/>
    <w:rsid w:val="00D40227"/>
    <w:rsid w:val="00D544BE"/>
    <w:rsid w:val="00D545DF"/>
    <w:rsid w:val="00D66550"/>
    <w:rsid w:val="00D71496"/>
    <w:rsid w:val="00D71B72"/>
    <w:rsid w:val="00D74657"/>
    <w:rsid w:val="00D76161"/>
    <w:rsid w:val="00D772B6"/>
    <w:rsid w:val="00D8503E"/>
    <w:rsid w:val="00DA02E2"/>
    <w:rsid w:val="00DA6238"/>
    <w:rsid w:val="00DA6AC0"/>
    <w:rsid w:val="00DB75A2"/>
    <w:rsid w:val="00DC1ADE"/>
    <w:rsid w:val="00DC220D"/>
    <w:rsid w:val="00DC7782"/>
    <w:rsid w:val="00DD35B1"/>
    <w:rsid w:val="00DE07E4"/>
    <w:rsid w:val="00DE230C"/>
    <w:rsid w:val="00DE328C"/>
    <w:rsid w:val="00DE4827"/>
    <w:rsid w:val="00DE5D3F"/>
    <w:rsid w:val="00DE6A37"/>
    <w:rsid w:val="00DF1F39"/>
    <w:rsid w:val="00DF7460"/>
    <w:rsid w:val="00E05755"/>
    <w:rsid w:val="00E13F27"/>
    <w:rsid w:val="00E22B0C"/>
    <w:rsid w:val="00E22F3D"/>
    <w:rsid w:val="00E3586D"/>
    <w:rsid w:val="00E37A23"/>
    <w:rsid w:val="00E430BC"/>
    <w:rsid w:val="00E45F89"/>
    <w:rsid w:val="00E5081B"/>
    <w:rsid w:val="00E64657"/>
    <w:rsid w:val="00E65EB8"/>
    <w:rsid w:val="00E71820"/>
    <w:rsid w:val="00E9074B"/>
    <w:rsid w:val="00EA0494"/>
    <w:rsid w:val="00EC55C1"/>
    <w:rsid w:val="00ED1A81"/>
    <w:rsid w:val="00EE33CB"/>
    <w:rsid w:val="00EE3BD6"/>
    <w:rsid w:val="00EE54D0"/>
    <w:rsid w:val="00F117DE"/>
    <w:rsid w:val="00F203BD"/>
    <w:rsid w:val="00F21727"/>
    <w:rsid w:val="00F23462"/>
    <w:rsid w:val="00F370B6"/>
    <w:rsid w:val="00F40D94"/>
    <w:rsid w:val="00F472D3"/>
    <w:rsid w:val="00F47453"/>
    <w:rsid w:val="00F92E15"/>
    <w:rsid w:val="00FC2605"/>
    <w:rsid w:val="00FC5260"/>
    <w:rsid w:val="00FE65DB"/>
    <w:rsid w:val="00FF4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88823"/>
  <w15:docId w15:val="{EBE02010-4AF7-4972-BD07-D2E8BFA9D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89C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A2547B"/>
    <w:pPr>
      <w:spacing w:before="120" w:after="120"/>
      <w:ind w:firstLine="0"/>
      <w:jc w:val="center"/>
      <w:outlineLvl w:val="0"/>
    </w:pPr>
    <w:rPr>
      <w:rFonts w:ascii="AGBenguiatCyr-Bold" w:eastAsia="Times New Roman" w:hAnsi="AGBenguiatCyr-Bold" w:cs="Times New Roman"/>
      <w:b/>
      <w:bCs/>
      <w:color w:val="17365D" w:themeColor="text2" w:themeShade="BF"/>
      <w:kern w:val="36"/>
      <w:sz w:val="44"/>
      <w:szCs w:val="48"/>
      <w:u w:val="single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64A71"/>
    <w:pPr>
      <w:keepNext/>
      <w:keepLines/>
      <w:spacing w:before="120" w:after="120"/>
      <w:ind w:firstLine="0"/>
      <w:jc w:val="center"/>
      <w:outlineLvl w:val="1"/>
    </w:pPr>
    <w:rPr>
      <w:rFonts w:asciiTheme="majorHAnsi" w:eastAsiaTheme="majorEastAsia" w:hAnsiTheme="majorHAnsi" w:cstheme="majorBidi"/>
      <w:b/>
      <w:bCs/>
      <w:color w:val="548DD4" w:themeColor="text2" w:themeTint="99"/>
      <w:sz w:val="3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F19A1"/>
    <w:pPr>
      <w:keepNext/>
      <w:keepLines/>
      <w:spacing w:before="120" w:after="120"/>
      <w:ind w:left="720" w:hanging="360"/>
      <w:jc w:val="center"/>
      <w:outlineLvl w:val="2"/>
    </w:pPr>
    <w:rPr>
      <w:rFonts w:asciiTheme="majorHAnsi" w:eastAsiaTheme="majorEastAsia" w:hAnsiTheme="majorHAnsi" w:cstheme="majorBidi"/>
      <w:b/>
      <w:bCs/>
      <w:color w:val="984806" w:themeColor="accent6" w:themeShade="80"/>
      <w:sz w:val="32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rsid w:val="00963889"/>
    <w:pPr>
      <w:keepNext/>
      <w:keepLines/>
      <w:spacing w:before="120" w:after="120"/>
      <w:outlineLvl w:val="3"/>
    </w:pPr>
    <w:rPr>
      <w:rFonts w:ascii="Arial" w:eastAsiaTheme="majorEastAsia" w:hAnsi="Arial" w:cstheme="majorBidi"/>
      <w:b/>
      <w:bCs/>
      <w:iCs/>
      <w:color w:val="C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547B"/>
    <w:rPr>
      <w:rFonts w:ascii="AGBenguiatCyr-Bold" w:eastAsia="Times New Roman" w:hAnsi="AGBenguiatCyr-Bold" w:cs="Times New Roman"/>
      <w:b/>
      <w:bCs/>
      <w:color w:val="17365D" w:themeColor="text2" w:themeShade="BF"/>
      <w:kern w:val="36"/>
      <w:sz w:val="44"/>
      <w:szCs w:val="48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64A71"/>
    <w:rPr>
      <w:rFonts w:asciiTheme="majorHAnsi" w:eastAsiaTheme="majorEastAsia" w:hAnsiTheme="majorHAnsi" w:cstheme="majorBidi"/>
      <w:b/>
      <w:bCs/>
      <w:color w:val="548DD4" w:themeColor="text2" w:themeTint="99"/>
      <w:sz w:val="36"/>
      <w:szCs w:val="26"/>
    </w:rPr>
  </w:style>
  <w:style w:type="character" w:customStyle="1" w:styleId="40">
    <w:name w:val="Заголовок 4 Знак"/>
    <w:basedOn w:val="a0"/>
    <w:link w:val="4"/>
    <w:uiPriority w:val="9"/>
    <w:rsid w:val="00963889"/>
    <w:rPr>
      <w:rFonts w:ascii="Arial" w:eastAsiaTheme="majorEastAsia" w:hAnsi="Arial" w:cstheme="majorBidi"/>
      <w:b/>
      <w:bCs/>
      <w:iCs/>
      <w:color w:val="C00000"/>
    </w:rPr>
  </w:style>
  <w:style w:type="character" w:customStyle="1" w:styleId="30">
    <w:name w:val="Заголовок 3 Знак"/>
    <w:basedOn w:val="a0"/>
    <w:link w:val="3"/>
    <w:uiPriority w:val="9"/>
    <w:rsid w:val="00CF19A1"/>
    <w:rPr>
      <w:rFonts w:asciiTheme="majorHAnsi" w:eastAsiaTheme="majorEastAsia" w:hAnsiTheme="majorHAnsi" w:cstheme="majorBidi"/>
      <w:b/>
      <w:bCs/>
      <w:color w:val="984806" w:themeColor="accent6" w:themeShade="80"/>
      <w:sz w:val="32"/>
      <w:u w:val="single"/>
    </w:rPr>
  </w:style>
  <w:style w:type="character" w:styleId="a3">
    <w:name w:val="Hyperlink"/>
    <w:basedOn w:val="a0"/>
    <w:uiPriority w:val="99"/>
    <w:unhideWhenUsed/>
    <w:rsid w:val="0009553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55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532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22B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22B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tart-tag">
    <w:name w:val="start-tag"/>
    <w:basedOn w:val="a0"/>
    <w:rsid w:val="00E22B0C"/>
  </w:style>
  <w:style w:type="character" w:customStyle="1" w:styleId="end-tag">
    <w:name w:val="end-tag"/>
    <w:basedOn w:val="a0"/>
    <w:rsid w:val="00E22B0C"/>
  </w:style>
  <w:style w:type="character" w:customStyle="1" w:styleId="attribute-name">
    <w:name w:val="attribute-name"/>
    <w:basedOn w:val="a0"/>
    <w:rsid w:val="00E22B0C"/>
  </w:style>
  <w:style w:type="character" w:styleId="a6">
    <w:name w:val="FollowedHyperlink"/>
    <w:basedOn w:val="a0"/>
    <w:uiPriority w:val="99"/>
    <w:semiHidden/>
    <w:unhideWhenUsed/>
    <w:rsid w:val="001525B9"/>
    <w:rPr>
      <w:color w:val="800080" w:themeColor="followedHyperlink"/>
      <w:u w:val="single"/>
    </w:rPr>
  </w:style>
  <w:style w:type="character" w:customStyle="1" w:styleId="entity">
    <w:name w:val="entity"/>
    <w:basedOn w:val="a0"/>
    <w:rsid w:val="00C05ABC"/>
  </w:style>
  <w:style w:type="paragraph" w:styleId="a7">
    <w:name w:val="No Spacing"/>
    <w:uiPriority w:val="1"/>
    <w:qFormat/>
    <w:rsid w:val="002545A4"/>
    <w:rPr>
      <w:sz w:val="24"/>
    </w:rPr>
  </w:style>
  <w:style w:type="character" w:styleId="a8">
    <w:name w:val="Strong"/>
    <w:basedOn w:val="a0"/>
    <w:uiPriority w:val="22"/>
    <w:qFormat/>
    <w:rsid w:val="002545A4"/>
    <w:rPr>
      <w:b/>
      <w:bCs/>
    </w:rPr>
  </w:style>
  <w:style w:type="character" w:customStyle="1" w:styleId="telcode">
    <w:name w:val="telcode"/>
    <w:basedOn w:val="a0"/>
    <w:rsid w:val="007E0815"/>
  </w:style>
  <w:style w:type="character" w:customStyle="1" w:styleId="st">
    <w:name w:val="st"/>
    <w:basedOn w:val="a0"/>
    <w:rsid w:val="00E65EB8"/>
  </w:style>
  <w:style w:type="character" w:styleId="a9">
    <w:name w:val="Emphasis"/>
    <w:basedOn w:val="a0"/>
    <w:uiPriority w:val="20"/>
    <w:qFormat/>
    <w:rsid w:val="00E65EB8"/>
    <w:rPr>
      <w:i/>
      <w:iCs/>
    </w:rPr>
  </w:style>
  <w:style w:type="table" w:styleId="aa">
    <w:name w:val="Table Grid"/>
    <w:basedOn w:val="a1"/>
    <w:uiPriority w:val="59"/>
    <w:rsid w:val="008011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93532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35322"/>
    <w:rPr>
      <w:sz w:val="24"/>
    </w:rPr>
  </w:style>
  <w:style w:type="paragraph" w:styleId="ad">
    <w:name w:val="footer"/>
    <w:basedOn w:val="a"/>
    <w:link w:val="ae"/>
    <w:uiPriority w:val="99"/>
    <w:unhideWhenUsed/>
    <w:rsid w:val="0093532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35322"/>
    <w:rPr>
      <w:sz w:val="24"/>
    </w:rPr>
  </w:style>
  <w:style w:type="table" w:styleId="-45">
    <w:name w:val="Grid Table 4 Accent 5"/>
    <w:basedOn w:val="a1"/>
    <w:uiPriority w:val="49"/>
    <w:rsid w:val="00DA6AC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44">
    <w:name w:val="Grid Table 4 Accent 4"/>
    <w:basedOn w:val="a1"/>
    <w:uiPriority w:val="49"/>
    <w:rsid w:val="00D4022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43">
    <w:name w:val="Grid Table 4 Accent 3"/>
    <w:basedOn w:val="a1"/>
    <w:uiPriority w:val="49"/>
    <w:rsid w:val="00D772B6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-451">
    <w:name w:val="Таблица-сетка 4 — акцент 51"/>
    <w:basedOn w:val="a1"/>
    <w:uiPriority w:val="49"/>
    <w:rsid w:val="0024461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441">
    <w:name w:val="Таблица-сетка 4 — акцент 41"/>
    <w:basedOn w:val="a1"/>
    <w:uiPriority w:val="49"/>
    <w:rsid w:val="0024461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11">
    <w:name w:val="Сетка таблицы1"/>
    <w:basedOn w:val="a1"/>
    <w:next w:val="aa"/>
    <w:uiPriority w:val="59"/>
    <w:rsid w:val="00E22F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411">
    <w:name w:val="Таблица-сетка 4 — акцент 411"/>
    <w:basedOn w:val="a1"/>
    <w:uiPriority w:val="49"/>
    <w:rsid w:val="00E22F3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-431">
    <w:name w:val="Таблица-сетка 4 — акцент 31"/>
    <w:basedOn w:val="a1"/>
    <w:uiPriority w:val="49"/>
    <w:rsid w:val="00E22F3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-452">
    <w:name w:val="Таблица-сетка 4 — акцент 52"/>
    <w:basedOn w:val="a1"/>
    <w:next w:val="-45"/>
    <w:uiPriority w:val="49"/>
    <w:rsid w:val="00E22F3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Default">
    <w:name w:val="Default"/>
    <w:rsid w:val="005253B8"/>
    <w:pPr>
      <w:autoSpaceDE w:val="0"/>
      <w:autoSpaceDN w:val="0"/>
      <w:adjustRightInd w:val="0"/>
      <w:ind w:firstLine="0"/>
      <w:jc w:val="left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7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0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5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4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97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0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7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1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7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01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7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6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4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7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92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21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2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616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77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1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78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9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63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8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0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2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3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4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2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4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79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8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6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9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8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4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8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61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3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1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05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2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23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26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5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79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8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84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7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169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3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91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89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2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0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0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26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1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61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753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02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79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52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97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5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91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0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2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0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2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3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7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0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07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63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9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5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130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9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28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8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1.png"/><Relationship Id="rId2" Type="http://schemas.openxmlformats.org/officeDocument/2006/relationships/image" Target="media/image50.png"/><Relationship Id="rId1" Type="http://schemas.openxmlformats.org/officeDocument/2006/relationships/image" Target="media/image49.png"/><Relationship Id="rId5" Type="http://schemas.openxmlformats.org/officeDocument/2006/relationships/image" Target="media/image53.png"/><Relationship Id="rId4" Type="http://schemas.openxmlformats.org/officeDocument/2006/relationships/image" Target="media/image5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4;&#1083;&#1077;&#1075;\Documents\&#1053;&#1072;&#1089;&#1090;&#1088;&#1072;&#1080;&#1074;&#1072;&#1077;&#1084;&#1099;&#1077;%20&#1096;&#1072;&#1073;&#1083;&#1086;&#1085;&#1099;%20Office\&#1052;&#1086;&#1081;%20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Мой шаблон.dotx</Template>
  <TotalTime>221</TotalTime>
  <Pages>4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Olev</dc:creator>
  <cp:lastModifiedBy>PILOT</cp:lastModifiedBy>
  <cp:revision>12</cp:revision>
  <dcterms:created xsi:type="dcterms:W3CDTF">2018-06-01T09:29:00Z</dcterms:created>
  <dcterms:modified xsi:type="dcterms:W3CDTF">2023-04-06T15:11:00Z</dcterms:modified>
</cp:coreProperties>
</file>